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A3C36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0A3C36" w14:paraId="15934A3C" w14:textId="77777777" w:rsidTr="00D2396E">
        <w:tc>
          <w:tcPr>
            <w:tcW w:w="5395" w:type="dxa"/>
          </w:tcPr>
          <w:p w14:paraId="2F2D6E1B" w14:textId="0FBD997C" w:rsidR="00AC1870" w:rsidRDefault="000A3C36" w:rsidP="00D2396E">
            <w:r>
              <w:rPr>
                <w:noProof/>
              </w:rPr>
              <w:drawing>
                <wp:inline distT="0" distB="0" distL="0" distR="0" wp14:anchorId="77B5DA13" wp14:editId="4C51F3C4">
                  <wp:extent cx="4328722" cy="3171190"/>
                  <wp:effectExtent l="0" t="5715" r="0" b="0"/>
                  <wp:docPr id="657709505" name="Picture 1" descr="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7709505" name="Picture 1" descr="Pieces of fabric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4345826" cy="318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6472AE31" w:rsidR="00AC1870" w:rsidRDefault="000A3C36" w:rsidP="00D2396E">
            <w:r>
              <w:rPr>
                <w:noProof/>
              </w:rPr>
              <w:drawing>
                <wp:inline distT="0" distB="0" distL="0" distR="0" wp14:anchorId="1E91702F" wp14:editId="025685A6">
                  <wp:extent cx="3747544" cy="3139610"/>
                  <wp:effectExtent l="0" t="952" r="0" b="0"/>
                  <wp:docPr id="1773250425" name="Picture 2" descr="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250425" name="Picture 2" descr="Pieces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771645" cy="3159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254570EA" w:rsidR="00AC1870" w:rsidRDefault="000A3C36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ED3CF3E" wp14:editId="2E80129B">
            <wp:extent cx="9144000" cy="6698615"/>
            <wp:effectExtent l="3492" t="0" r="3493" b="3492"/>
            <wp:docPr id="120508678" name="Picture 3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08678" name="Picture 3" descr="Pieces of fabric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669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A7CD89" wp14:editId="13D35C13">
            <wp:extent cx="6858000" cy="8405495"/>
            <wp:effectExtent l="0" t="0" r="0" b="1905"/>
            <wp:docPr id="1974955107" name="Picture 4" descr="A piece of fabric with a floral de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4955107" name="Picture 4" descr="A piece of fabric with a floral design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DC26D5" wp14:editId="744B9D02">
            <wp:extent cx="6858000" cy="8148320"/>
            <wp:effectExtent l="0" t="0" r="0" b="5080"/>
            <wp:docPr id="1948618749" name="Picture 5" descr="A piece of fabric with orange and yellow strip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618749" name="Picture 5" descr="A piece of fabric with orange and yellow stripe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4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13571B" wp14:editId="7E5A9679">
            <wp:extent cx="6858000" cy="8644890"/>
            <wp:effectExtent l="0" t="0" r="0" b="3810"/>
            <wp:docPr id="40051350" name="Picture 6" descr="A close-up of a fabric with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51350" name="Picture 6" descr="A close-up of a fabric with flower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64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70C735" wp14:editId="7D7B4D8A">
            <wp:extent cx="5962650" cy="9144000"/>
            <wp:effectExtent l="0" t="0" r="6350" b="0"/>
            <wp:docPr id="771655338" name="Picture 7" descr="A piece of fabric with blue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655338" name="Picture 7" descr="A piece of fabric with blue flowers on it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BC4456" wp14:editId="2BC9F2FB">
            <wp:extent cx="6858000" cy="4761230"/>
            <wp:effectExtent l="0" t="0" r="0" b="1270"/>
            <wp:docPr id="142687445" name="Picture 8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87445" name="Picture 8" descr="A piece of fabric with flowers on it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6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D2514E" wp14:editId="4A94067E">
            <wp:extent cx="6858000" cy="5972810"/>
            <wp:effectExtent l="0" t="0" r="0" b="0"/>
            <wp:docPr id="1748943159" name="Picture 9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943159" name="Picture 9" descr="A piece of fabric with flowers o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90BCE" wp14:editId="36072144">
            <wp:extent cx="6858000" cy="5745480"/>
            <wp:effectExtent l="0" t="0" r="0" b="0"/>
            <wp:docPr id="865630007" name="Picture 10" descr="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5630007" name="Picture 10" descr="Pieces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74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756653" wp14:editId="0B8CDD01">
            <wp:extent cx="5541645" cy="9144000"/>
            <wp:effectExtent l="0" t="0" r="0" b="0"/>
            <wp:docPr id="492760229" name="Picture 11" descr="A piece of fabric with blue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760229" name="Picture 11" descr="A piece of fabric with blue flower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164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64C51E" wp14:editId="55B13D63">
            <wp:extent cx="6858000" cy="8042275"/>
            <wp:effectExtent l="0" t="0" r="0" b="0"/>
            <wp:docPr id="50608080" name="Picture 12" descr="A piece of fabric with red and yellow strip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08080" name="Picture 12" descr="A piece of fabric with red and yellow stripe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4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D9F27" wp14:editId="722D7A14">
            <wp:extent cx="6858000" cy="7891145"/>
            <wp:effectExtent l="0" t="0" r="0" b="0"/>
            <wp:docPr id="1499447973" name="Picture 13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447973" name="Picture 13" descr="A piece of fabric on a grid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9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A6A0FE" wp14:editId="26003CE9">
            <wp:extent cx="6858000" cy="5448935"/>
            <wp:effectExtent l="0" t="0" r="0" b="0"/>
            <wp:docPr id="1032053583" name="Picture 14" descr="A piece of fabric with a flower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053583" name="Picture 14" descr="A piece of fabric with a flower pattern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4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098DBC" wp14:editId="672588DC">
            <wp:extent cx="6858000" cy="5474335"/>
            <wp:effectExtent l="0" t="0" r="0" b="0"/>
            <wp:docPr id="953231831" name="Picture 15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231831" name="Picture 15" descr="A piece of fabric on a grid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7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5E5616EB" w14:textId="77777777" w:rsidR="006D7F65" w:rsidRDefault="006D7F65" w:rsidP="006D7F65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6D7F65" w:rsidRPr="00023D07" w14:paraId="287A4F10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BA0FF6" w14:textId="77777777" w:rsidR="006D7F65" w:rsidRPr="00023D07" w:rsidRDefault="006D7F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31AFF" w14:textId="77777777" w:rsidR="006D7F65" w:rsidRPr="00023D07" w:rsidRDefault="006D7F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F7F2E" w14:textId="77777777" w:rsidR="006D7F65" w:rsidRPr="00023D07" w:rsidRDefault="006D7F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ED9AF" w14:textId="77777777" w:rsidR="006D7F65" w:rsidRPr="00023D07" w:rsidRDefault="006D7F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1DD79" w14:textId="77777777" w:rsidR="006D7F65" w:rsidRPr="00023D07" w:rsidRDefault="006D7F65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6D7F65" w14:paraId="23C05555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737E60F" w14:textId="77777777" w:rsidR="006D7F65" w:rsidRDefault="006D7F65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3681D811" w14:textId="77777777" w:rsidR="006D7F65" w:rsidRDefault="006D7F65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2E4ADF5D" w14:textId="77777777" w:rsidR="006D7F65" w:rsidRDefault="006D7F65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0967CECD" w14:textId="77777777" w:rsidR="006D7F65" w:rsidRDefault="006D7F65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6E75440B" w14:textId="77777777" w:rsidR="006D7F65" w:rsidRDefault="006D7F65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6D7F65" w14:paraId="331F7D30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496509B" w14:textId="77777777" w:rsidR="006D7F65" w:rsidRPr="00023D07" w:rsidRDefault="006D7F65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59F2306" w14:textId="77777777" w:rsidR="006D7F65" w:rsidRDefault="006D7F65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350F796B" w14:textId="77777777" w:rsidR="006D7F65" w:rsidRDefault="006D7F65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2DB1C85A" w14:textId="77777777" w:rsidR="006D7F65" w:rsidRPr="004E673A" w:rsidRDefault="006D7F65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85FED4E" w14:textId="77777777" w:rsidR="006D7F65" w:rsidRDefault="006D7F65" w:rsidP="00117A44">
            <w:pPr>
              <w:rPr>
                <w:color w:val="4472C4" w:themeColor="accent1"/>
              </w:rPr>
            </w:pPr>
          </w:p>
        </w:tc>
      </w:tr>
      <w:tr w:rsidR="006D7F65" w14:paraId="1F3ABCAE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A126896" w14:textId="77777777" w:rsidR="006D7F65" w:rsidRPr="00023D07" w:rsidRDefault="006D7F65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0F432DA5" w14:textId="77777777" w:rsidR="006D7F65" w:rsidRDefault="006D7F65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434823C5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20BC1">
              <w:rPr>
                <w:color w:val="4472C4" w:themeColor="accent1"/>
              </w:rPr>
              <w:t>1830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20BC1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8710A4B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11FB5F8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63DCD28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20BC1">
              <w:rPr>
                <w:noProof/>
                <w:color w:val="4472C4" w:themeColor="accent1"/>
              </w:rPr>
              <w:t>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68B71CE6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20BC1">
              <w:rPr>
                <w:noProof/>
                <w:color w:val="4472C4" w:themeColor="accent1"/>
              </w:rPr>
              <w:t>6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20BC1">
              <w:rPr>
                <w:noProof/>
                <w:color w:val="4472C4" w:themeColor="accent1"/>
              </w:rPr>
              <w:t>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4E643613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23"/>
      <w:footerReference w:type="default" r:id="rId24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BA45C5" w14:textId="77777777" w:rsidR="005A486D" w:rsidRDefault="005A486D" w:rsidP="00505854">
      <w:r>
        <w:separator/>
      </w:r>
    </w:p>
  </w:endnote>
  <w:endnote w:type="continuationSeparator" w:id="0">
    <w:p w14:paraId="26FFD521" w14:textId="77777777" w:rsidR="005A486D" w:rsidRDefault="005A486D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0CDCD23" w14:textId="77777777" w:rsidR="005A486D" w:rsidRDefault="005A486D" w:rsidP="00505854">
      <w:r>
        <w:separator/>
      </w:r>
    </w:p>
  </w:footnote>
  <w:footnote w:type="continuationSeparator" w:id="0">
    <w:p w14:paraId="53901923" w14:textId="77777777" w:rsidR="005A486D" w:rsidRDefault="005A486D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4E296122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84510B">
      <w:rPr>
        <w:b/>
        <w:bCs/>
        <w:sz w:val="28"/>
        <w:szCs w:val="28"/>
      </w:rPr>
      <w:t>0270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D23CC8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4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11EA"/>
    <w:rsid w:val="00055ECE"/>
    <w:rsid w:val="000572DE"/>
    <w:rsid w:val="00070411"/>
    <w:rsid w:val="00073E72"/>
    <w:rsid w:val="00080474"/>
    <w:rsid w:val="000824AC"/>
    <w:rsid w:val="00092B03"/>
    <w:rsid w:val="000A3C36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5445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022E4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D4D35"/>
    <w:rsid w:val="004E4105"/>
    <w:rsid w:val="004E673A"/>
    <w:rsid w:val="004F53C7"/>
    <w:rsid w:val="005006D8"/>
    <w:rsid w:val="005030F8"/>
    <w:rsid w:val="00504F49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486D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B6DE1"/>
    <w:rsid w:val="006C2C15"/>
    <w:rsid w:val="006C58E9"/>
    <w:rsid w:val="006D1FDD"/>
    <w:rsid w:val="006D6C04"/>
    <w:rsid w:val="006D7F65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10B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0BC1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929A7"/>
    <w:rsid w:val="00C945AE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23CC8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15</Pages>
  <Words>158</Words>
  <Characters>904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7</cp:revision>
  <dcterms:created xsi:type="dcterms:W3CDTF">2025-07-06T20:23:00Z</dcterms:created>
  <dcterms:modified xsi:type="dcterms:W3CDTF">2025-09-14T21:16:00Z</dcterms:modified>
</cp:coreProperties>
</file>