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4"/>
        <w:gridCol w:w="5496"/>
      </w:tblGrid>
      <w:tr w:rsidR="005C510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C510F" w14:paraId="15934A3C" w14:textId="77777777" w:rsidTr="00D2396E">
        <w:tc>
          <w:tcPr>
            <w:tcW w:w="5395" w:type="dxa"/>
          </w:tcPr>
          <w:p w14:paraId="2F2D6E1B" w14:textId="456C7641" w:rsidR="00AC1870" w:rsidRDefault="005C510F" w:rsidP="00D2396E">
            <w:r>
              <w:rPr>
                <w:noProof/>
              </w:rPr>
              <w:drawing>
                <wp:inline distT="0" distB="0" distL="0" distR="0" wp14:anchorId="6D017FB7" wp14:editId="4A034E11">
                  <wp:extent cx="3222799" cy="2972435"/>
                  <wp:effectExtent l="0" t="0" r="3175" b="0"/>
                  <wp:docPr id="2091203577" name="Picture 1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203577" name="Picture 1" descr="A piece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911" cy="29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D96B7EB" w:rsidR="00AC1870" w:rsidRDefault="005C510F" w:rsidP="00D2396E">
            <w:r>
              <w:rPr>
                <w:noProof/>
              </w:rPr>
              <w:drawing>
                <wp:inline distT="0" distB="0" distL="0" distR="0" wp14:anchorId="7A1A91AD" wp14:editId="4943D305">
                  <wp:extent cx="3346956" cy="2966085"/>
                  <wp:effectExtent l="0" t="0" r="6350" b="5715"/>
                  <wp:docPr id="1901033312" name="Picture 2" descr="A piece of fabric on a whit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033312" name="Picture 2" descr="A piece of fabric on a white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165" cy="299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97FEF43" w:rsidR="00AC1870" w:rsidRDefault="005C510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E080688" wp14:editId="2A563BE0">
            <wp:extent cx="6858000" cy="6325235"/>
            <wp:effectExtent l="0" t="0" r="0" b="0"/>
            <wp:docPr id="267477602" name="Picture 3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77602" name="Picture 3" descr="A piece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4D212" wp14:editId="58E6D3BF">
            <wp:extent cx="6858000" cy="6077585"/>
            <wp:effectExtent l="0" t="0" r="0" b="5715"/>
            <wp:docPr id="923091726" name="Picture 4" descr="A piece of fabric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91726" name="Picture 4" descr="A piece of fabric on a white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AA2A6" wp14:editId="6391513F">
            <wp:extent cx="5982335" cy="9144000"/>
            <wp:effectExtent l="0" t="0" r="0" b="0"/>
            <wp:docPr id="1747590061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90061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A692FB8" w14:textId="77777777" w:rsidR="008B55B2" w:rsidRDefault="008B55B2" w:rsidP="008B55B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B55B2" w:rsidRPr="00023D07" w14:paraId="10D60958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5F63" w14:textId="77777777" w:rsidR="008B55B2" w:rsidRPr="00023D07" w:rsidRDefault="008B55B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45FC" w14:textId="77777777" w:rsidR="008B55B2" w:rsidRPr="00023D07" w:rsidRDefault="008B55B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B966" w14:textId="77777777" w:rsidR="008B55B2" w:rsidRPr="00023D07" w:rsidRDefault="008B55B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6AA0" w14:textId="77777777" w:rsidR="008B55B2" w:rsidRPr="00023D07" w:rsidRDefault="008B55B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5D88" w14:textId="77777777" w:rsidR="008B55B2" w:rsidRPr="00023D07" w:rsidRDefault="008B55B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B55B2" w14:paraId="51B6FD1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E312DC3" w14:textId="77777777" w:rsidR="008B55B2" w:rsidRDefault="008B55B2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FB585E7" w14:textId="77777777" w:rsidR="008B55B2" w:rsidRDefault="008B55B2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1DED6B2" w14:textId="77777777" w:rsidR="008B55B2" w:rsidRDefault="008B55B2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CDF3418" w14:textId="77777777" w:rsidR="008B55B2" w:rsidRDefault="008B55B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29DE56DC" w14:textId="77777777" w:rsidR="008B55B2" w:rsidRDefault="008B55B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55B2" w14:paraId="2EE885B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418BDB6" w14:textId="77777777" w:rsidR="008B55B2" w:rsidRPr="00023D07" w:rsidRDefault="008B55B2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432E534" w14:textId="77777777" w:rsidR="008B55B2" w:rsidRDefault="008B55B2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F8FDFEB" w14:textId="77777777" w:rsidR="008B55B2" w:rsidRDefault="008B55B2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D8E2718" w14:textId="77777777" w:rsidR="008B55B2" w:rsidRPr="004E673A" w:rsidRDefault="008B55B2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17E8CB3" w14:textId="77777777" w:rsidR="008B55B2" w:rsidRDefault="008B55B2" w:rsidP="00117A44">
            <w:pPr>
              <w:rPr>
                <w:color w:val="4472C4" w:themeColor="accent1"/>
              </w:rPr>
            </w:pPr>
          </w:p>
        </w:tc>
      </w:tr>
      <w:tr w:rsidR="008B55B2" w14:paraId="181A2F6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95EC3C1" w14:textId="77777777" w:rsidR="008B55B2" w:rsidRPr="00023D07" w:rsidRDefault="008B55B2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38889C6" w14:textId="77777777" w:rsidR="008B55B2" w:rsidRDefault="008B55B2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2AF6B14D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693A29">
              <w:rPr>
                <w:color w:val="4472C4" w:themeColor="accent1"/>
              </w:rPr>
              <w:t>Grandmother's Flower Garden Block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739FB6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93A29">
              <w:rPr>
                <w:noProof/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93A2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5C8EC9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93A29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5037C8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693A2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A01E42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93A29">
              <w:rPr>
                <w:noProof/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684313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93A29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93A29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4040E6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BC050" w14:textId="77777777" w:rsidR="0082311C" w:rsidRDefault="0082311C" w:rsidP="00505854">
      <w:r>
        <w:separator/>
      </w:r>
    </w:p>
  </w:endnote>
  <w:endnote w:type="continuationSeparator" w:id="0">
    <w:p w14:paraId="0C9CD8BC" w14:textId="77777777" w:rsidR="0082311C" w:rsidRDefault="0082311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E991" w14:textId="77777777" w:rsidR="00D930D4" w:rsidRDefault="00D930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CC27A" w14:textId="77777777" w:rsidR="00D930D4" w:rsidRDefault="00D93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FBA5E" w14:textId="77777777" w:rsidR="0082311C" w:rsidRDefault="0082311C" w:rsidP="00505854">
      <w:r>
        <w:separator/>
      </w:r>
    </w:p>
  </w:footnote>
  <w:footnote w:type="continuationSeparator" w:id="0">
    <w:p w14:paraId="7B3F383F" w14:textId="77777777" w:rsidR="0082311C" w:rsidRDefault="0082311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6F96A" w14:textId="77777777" w:rsidR="00D930D4" w:rsidRDefault="00D930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5879E0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930D4">
      <w:rPr>
        <w:b/>
        <w:bCs/>
        <w:sz w:val="28"/>
        <w:szCs w:val="28"/>
      </w:rPr>
      <w:t>0268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93A29">
      <w:rPr>
        <w:noProof/>
        <w:sz w:val="28"/>
        <w:szCs w:val="28"/>
      </w:rPr>
      <w:t>August 27,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AC9F9" w14:textId="77777777" w:rsidR="00D930D4" w:rsidRDefault="00D930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02B3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94480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10F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93A29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311C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B55B2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76876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6C6B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30D4"/>
    <w:rsid w:val="00D96925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19</Pages>
  <Words>3464</Words>
  <Characters>19749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2025-08-28T00:04:00Z</dcterms:modified>
</cp:coreProperties>
</file>