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4"/>
        <w:gridCol w:w="5476"/>
      </w:tblGrid>
      <w:tr w:rsidR="004262A6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4262A6" w14:paraId="15934A3C" w14:textId="77777777" w:rsidTr="00D2396E">
        <w:tc>
          <w:tcPr>
            <w:tcW w:w="5395" w:type="dxa"/>
          </w:tcPr>
          <w:p w14:paraId="2F2D6E1B" w14:textId="0127D4F6" w:rsidR="00AC1870" w:rsidRDefault="004262A6" w:rsidP="00D2396E">
            <w:r>
              <w:rPr>
                <w:noProof/>
              </w:rPr>
              <w:drawing>
                <wp:inline distT="0" distB="0" distL="0" distR="0" wp14:anchorId="7021881A" wp14:editId="0A37F551">
                  <wp:extent cx="3217270" cy="3164840"/>
                  <wp:effectExtent l="0" t="0" r="0" b="0"/>
                  <wp:docPr id="2047498407" name="Picture 1" descr="A red and white square with a square pattern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498407" name="Picture 1" descr="A red and white square with a square pattern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687" cy="318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1514B915" w:rsidR="00AC1870" w:rsidRDefault="004262A6" w:rsidP="00D2396E">
            <w:r>
              <w:rPr>
                <w:noProof/>
              </w:rPr>
              <w:drawing>
                <wp:inline distT="0" distB="0" distL="0" distR="0" wp14:anchorId="570D17B2" wp14:editId="29C874DC">
                  <wp:extent cx="3340040" cy="3147060"/>
                  <wp:effectExtent l="0" t="0" r="635" b="2540"/>
                  <wp:docPr id="1614182495" name="Picture 2" descr="A piece of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182495" name="Picture 2" descr="A piece of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701" cy="3160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42DFEE7" w:rsidR="00AC1870" w:rsidRDefault="004262A6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BF46B23" wp14:editId="6F79AC00">
            <wp:extent cx="6858000" cy="6746240"/>
            <wp:effectExtent l="0" t="0" r="0" b="0"/>
            <wp:docPr id="1213354692" name="Picture 3" descr="A red and white square with a square patter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54692" name="Picture 3" descr="A red and white square with a square pattern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4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DD73B" wp14:editId="154ABE78">
            <wp:extent cx="6858000" cy="6595110"/>
            <wp:effectExtent l="0" t="0" r="0" b="0"/>
            <wp:docPr id="27602498" name="Picture 4" descr="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02498" name="Picture 4" descr="A red and white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A6AA3" wp14:editId="1642A1ED">
            <wp:extent cx="6858000" cy="6461760"/>
            <wp:effectExtent l="0" t="0" r="0" b="2540"/>
            <wp:docPr id="774567080" name="Picture 5" descr="A piece of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567080" name="Picture 5" descr="A piece of cloth on a grid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98C122" wp14:editId="1C236E13">
            <wp:extent cx="6858000" cy="7538085"/>
            <wp:effectExtent l="0" t="0" r="0" b="5715"/>
            <wp:docPr id="691750026" name="Picture 6" descr="A piece of cloth with red p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50026" name="Picture 6" descr="A piece of cloth with red pin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3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2045FE0" w14:textId="77777777" w:rsidR="00A63051" w:rsidRDefault="00A63051" w:rsidP="00A6305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A63051" w:rsidRPr="00023D07" w14:paraId="414FA12A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F03A6" w14:textId="77777777" w:rsidR="00A63051" w:rsidRPr="00023D07" w:rsidRDefault="00A6305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A0AA" w14:textId="77777777" w:rsidR="00A63051" w:rsidRPr="00023D07" w:rsidRDefault="00A6305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7DCA" w14:textId="77777777" w:rsidR="00A63051" w:rsidRPr="00023D07" w:rsidRDefault="00A6305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974AA" w14:textId="77777777" w:rsidR="00A63051" w:rsidRPr="00023D07" w:rsidRDefault="00A6305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8622" w14:textId="77777777" w:rsidR="00A63051" w:rsidRPr="00023D07" w:rsidRDefault="00A6305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A63051" w14:paraId="328AA8E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6E6A7CB" w14:textId="77777777" w:rsidR="00A63051" w:rsidRDefault="00A6305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9BFE0EC" w14:textId="77777777" w:rsidR="00A63051" w:rsidRDefault="00A63051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5124B731" w14:textId="77777777" w:rsidR="00A63051" w:rsidRDefault="00A6305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894BD94" w14:textId="77777777" w:rsidR="00A63051" w:rsidRDefault="00A6305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4D398406" w14:textId="77777777" w:rsidR="00A63051" w:rsidRDefault="00A6305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63051" w14:paraId="283C95E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C7F88A2" w14:textId="77777777" w:rsidR="00A63051" w:rsidRPr="00023D07" w:rsidRDefault="00A6305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3A95DFC" w14:textId="77777777" w:rsidR="00A63051" w:rsidRDefault="00A6305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638749B0" w14:textId="77777777" w:rsidR="00A63051" w:rsidRDefault="00A6305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822C72B" w14:textId="77777777" w:rsidR="00A63051" w:rsidRPr="004E673A" w:rsidRDefault="00A6305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93F9B7B" w14:textId="77777777" w:rsidR="00A63051" w:rsidRDefault="00A63051" w:rsidP="00117A44">
            <w:pPr>
              <w:rPr>
                <w:color w:val="4472C4" w:themeColor="accent1"/>
              </w:rPr>
            </w:pPr>
          </w:p>
        </w:tc>
      </w:tr>
      <w:tr w:rsidR="00A63051" w14:paraId="589FFCC1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4E8433" w14:textId="77777777" w:rsidR="00A63051" w:rsidRPr="00023D07" w:rsidRDefault="00A6305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32597D" w14:textId="77777777" w:rsidR="00A63051" w:rsidRDefault="00A6305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127736F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E579E">
              <w:rPr>
                <w:color w:val="4472C4" w:themeColor="accent1"/>
              </w:rPr>
              <w:t>PIneapple Block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16B4FD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579E">
              <w:rPr>
                <w:color w:val="4472C4" w:themeColor="accent1"/>
              </w:rPr>
              <w:t>186</w:t>
            </w:r>
            <w:r w:rsidR="004B65FB">
              <w:rPr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157C188D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186</w:t>
            </w:r>
            <w:r w:rsidR="004B65FB">
              <w:rPr>
                <w:noProof/>
                <w:color w:val="4472C4" w:themeColor="accent1"/>
              </w:rPr>
              <w:t>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99E791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31ECD363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3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4F8F086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954378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E579E">
              <w:rPr>
                <w:noProof/>
                <w:color w:val="4472C4" w:themeColor="accent1"/>
              </w:rPr>
              <w:t>10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58FBF63A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F3382E" w14:textId="77777777" w:rsidR="00F06324" w:rsidRDefault="00F06324" w:rsidP="00505854">
      <w:r>
        <w:separator/>
      </w:r>
    </w:p>
  </w:endnote>
  <w:endnote w:type="continuationSeparator" w:id="0">
    <w:p w14:paraId="13181FA0" w14:textId="77777777" w:rsidR="00F06324" w:rsidRDefault="00F0632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A464C" w14:textId="77777777" w:rsidR="00F06324" w:rsidRDefault="00F06324" w:rsidP="00505854">
      <w:r>
        <w:separator/>
      </w:r>
    </w:p>
  </w:footnote>
  <w:footnote w:type="continuationSeparator" w:id="0">
    <w:p w14:paraId="57C70F6C" w14:textId="77777777" w:rsidR="00F06324" w:rsidRDefault="00F0632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D4C6F0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04B60">
      <w:rPr>
        <w:b/>
        <w:bCs/>
        <w:sz w:val="28"/>
        <w:szCs w:val="28"/>
      </w:rPr>
      <w:t>0267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B65FB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0F00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262A6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5FB"/>
    <w:rsid w:val="004B66A6"/>
    <w:rsid w:val="004B71A6"/>
    <w:rsid w:val="004C1581"/>
    <w:rsid w:val="004C3A6D"/>
    <w:rsid w:val="004C50C2"/>
    <w:rsid w:val="004D3EE6"/>
    <w:rsid w:val="004E4105"/>
    <w:rsid w:val="004E579E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221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D3F7B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051"/>
    <w:rsid w:val="00A63D5F"/>
    <w:rsid w:val="00A646FB"/>
    <w:rsid w:val="00A659FB"/>
    <w:rsid w:val="00A66AC3"/>
    <w:rsid w:val="00A71ADC"/>
    <w:rsid w:val="00A87BAA"/>
    <w:rsid w:val="00A93D63"/>
    <w:rsid w:val="00AA0436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1CD3"/>
    <w:rsid w:val="00C04DD7"/>
    <w:rsid w:val="00C107BE"/>
    <w:rsid w:val="00C129FA"/>
    <w:rsid w:val="00C1369E"/>
    <w:rsid w:val="00C13CBA"/>
    <w:rsid w:val="00C13DDC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04B60"/>
    <w:rsid w:val="00F06324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20</Pages>
  <Words>3462</Words>
  <Characters>19739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2025-09-30T18:25:00Z</dcterms:modified>
</cp:coreProperties>
</file>