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9"/>
        <w:gridCol w:w="5471"/>
      </w:tblGrid>
      <w:tr w:rsidR="00395921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395921" w14:paraId="15934A3C" w14:textId="77777777" w:rsidTr="00D2396E">
        <w:tc>
          <w:tcPr>
            <w:tcW w:w="5395" w:type="dxa"/>
          </w:tcPr>
          <w:p w14:paraId="2F2D6E1B" w14:textId="2AED10A6" w:rsidR="00AC1870" w:rsidRDefault="00395921" w:rsidP="00D2396E">
            <w:r>
              <w:rPr>
                <w:noProof/>
              </w:rPr>
              <w:drawing>
                <wp:inline distT="0" distB="0" distL="0" distR="0" wp14:anchorId="63A48ABE" wp14:editId="45E9538B">
                  <wp:extent cx="3263900" cy="3288379"/>
                  <wp:effectExtent l="0" t="0" r="0" b="1270"/>
                  <wp:docPr id="1866457318" name="Picture 1" descr="A patchwork quil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457318" name="Picture 1" descr="A patchwork quilt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376" cy="333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4625D3EC" w:rsidR="00AC1870" w:rsidRDefault="00395921" w:rsidP="00D2396E">
            <w:r>
              <w:rPr>
                <w:noProof/>
              </w:rPr>
              <w:drawing>
                <wp:inline distT="0" distB="0" distL="0" distR="0" wp14:anchorId="343FCC84" wp14:editId="77C11902">
                  <wp:extent cx="3354070" cy="3225497"/>
                  <wp:effectExtent l="0" t="0" r="0" b="635"/>
                  <wp:docPr id="1295180154" name="Picture 2" descr="A piece of cloth with thread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180154" name="Picture 2" descr="A piece of cloth with threads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677" cy="324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07EC2121" w:rsidR="00AC1870" w:rsidRDefault="00395921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D0A405C" wp14:editId="361C53A1">
            <wp:extent cx="6858000" cy="6909435"/>
            <wp:effectExtent l="0" t="0" r="0" b="0"/>
            <wp:docPr id="1147750467" name="Picture 3" descr="A patchwork quil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750467" name="Picture 3" descr="A patchwork quilt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0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E699E4" wp14:editId="04290E75">
            <wp:extent cx="6858000" cy="6626860"/>
            <wp:effectExtent l="0" t="0" r="0" b="2540"/>
            <wp:docPr id="1906673725" name="Picture 4" descr="A patchwork square on a white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73725" name="Picture 4" descr="A patchwork square on a white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2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95806F" wp14:editId="71B33C9C">
            <wp:extent cx="6858000" cy="8477250"/>
            <wp:effectExtent l="0" t="0" r="0" b="6350"/>
            <wp:docPr id="1175683650" name="Picture 5" descr="A close up of a patch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83650" name="Picture 5" descr="A close up of a patchwork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E7E773" wp14:editId="46DEF03D">
            <wp:extent cx="6858000" cy="6595110"/>
            <wp:effectExtent l="0" t="0" r="0" b="0"/>
            <wp:docPr id="342254290" name="Picture 6" descr="A piece of cloth with thread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54290" name="Picture 6" descr="A piece of cloth with threads o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9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BF9D86" wp14:editId="50D99967">
            <wp:extent cx="9144000" cy="6858000"/>
            <wp:effectExtent l="0" t="0" r="0" b="0"/>
            <wp:docPr id="1527743353" name="Picture 7" descr="A close-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743353" name="Picture 7" descr="A close-up of a fabric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98FF4A5" w14:textId="77777777" w:rsidR="00A9281B" w:rsidRDefault="00A9281B" w:rsidP="00A9281B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A9281B" w:rsidRPr="00023D07" w14:paraId="3AD5A085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90C3F" w14:textId="77777777" w:rsidR="00A9281B" w:rsidRPr="00023D07" w:rsidRDefault="00A9281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7B077" w14:textId="77777777" w:rsidR="00A9281B" w:rsidRPr="00023D07" w:rsidRDefault="00A9281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9AE6E" w14:textId="77777777" w:rsidR="00A9281B" w:rsidRPr="00023D07" w:rsidRDefault="00A9281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58CB3" w14:textId="77777777" w:rsidR="00A9281B" w:rsidRPr="00023D07" w:rsidRDefault="00A9281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8798" w14:textId="77777777" w:rsidR="00A9281B" w:rsidRPr="00023D07" w:rsidRDefault="00A9281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A9281B" w14:paraId="53CF4DCB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07BE10A" w14:textId="77777777" w:rsidR="00A9281B" w:rsidRDefault="00A9281B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B75047E" w14:textId="77777777" w:rsidR="00A9281B" w:rsidRDefault="00A9281B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733A10AA" w14:textId="77777777" w:rsidR="00A9281B" w:rsidRDefault="00A9281B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59E411F" w14:textId="77777777" w:rsidR="00A9281B" w:rsidRDefault="00A9281B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7335035F" w14:textId="77777777" w:rsidR="00A9281B" w:rsidRDefault="00A9281B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9281B" w14:paraId="25C2AFEB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2E84F5E" w14:textId="77777777" w:rsidR="00A9281B" w:rsidRPr="00023D07" w:rsidRDefault="00A9281B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539B532" w14:textId="77777777" w:rsidR="00A9281B" w:rsidRDefault="00A9281B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1E91629" w14:textId="77777777" w:rsidR="00A9281B" w:rsidRDefault="00A9281B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603D1F3" w14:textId="77777777" w:rsidR="00A9281B" w:rsidRPr="004E673A" w:rsidRDefault="00A9281B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B9A33D1" w14:textId="77777777" w:rsidR="00A9281B" w:rsidRDefault="00A9281B" w:rsidP="00117A44">
            <w:pPr>
              <w:rPr>
                <w:color w:val="4472C4" w:themeColor="accent1"/>
              </w:rPr>
            </w:pPr>
          </w:p>
        </w:tc>
      </w:tr>
      <w:tr w:rsidR="00A9281B" w14:paraId="38DBF1B9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8E39FCA" w14:textId="77777777" w:rsidR="00A9281B" w:rsidRPr="00023D07" w:rsidRDefault="00A9281B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F75E4EC" w14:textId="77777777" w:rsidR="00A9281B" w:rsidRDefault="00A9281B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8CD91C6" w14:textId="77777777" w:rsidR="00A9281B" w:rsidRDefault="00A9281B" w:rsidP="00AD5CE1">
      <w:pPr>
        <w:pStyle w:val="Heading2"/>
        <w:rPr>
          <w:b/>
          <w:bCs/>
          <w:color w:val="000000" w:themeColor="text1"/>
        </w:rPr>
      </w:pPr>
    </w:p>
    <w:p w14:paraId="1DF29006" w14:textId="1C61A39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E96C7C2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16E55">
              <w:rPr>
                <w:color w:val="4472C4" w:themeColor="accent1"/>
              </w:rPr>
              <w:t>Crazy Quilt Block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0C5243BE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16E55">
              <w:rPr>
                <w:noProof/>
                <w:color w:val="4472C4" w:themeColor="accent1"/>
              </w:rPr>
              <w:t>1890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16E55">
              <w:rPr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03131AC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16E55">
              <w:rPr>
                <w:color w:val="4472C4" w:themeColor="accent1"/>
              </w:rPr>
              <w:t>1897</w:t>
            </w:r>
          </w:p>
          <w:p w14:paraId="03CA05CE" w14:textId="35AE39AB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2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D16E5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7C06F944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16E55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3346B8CE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16E55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4CAA63C9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D16E55">
              <w:rPr>
                <w:noProof/>
                <w:color w:val="4472C4" w:themeColor="accent1"/>
              </w:rPr>
              <w:t>10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D16E55">
              <w:rPr>
                <w:color w:val="4472C4" w:themeColor="accent1"/>
              </w:rPr>
              <w:t>9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356A11BB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r>
              <w:t>Button-hole</w:t>
            </w:r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Button-hole</w:t>
            </w:r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EBAFF" w14:textId="77777777" w:rsidR="003B5D45" w:rsidRDefault="003B5D45" w:rsidP="00505854">
      <w:r>
        <w:separator/>
      </w:r>
    </w:p>
  </w:endnote>
  <w:endnote w:type="continuationSeparator" w:id="0">
    <w:p w14:paraId="3C561D61" w14:textId="77777777" w:rsidR="003B5D45" w:rsidRDefault="003B5D4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91E4FA" w14:textId="77777777" w:rsidR="003B5D45" w:rsidRDefault="003B5D45" w:rsidP="00505854">
      <w:r>
        <w:separator/>
      </w:r>
    </w:p>
  </w:footnote>
  <w:footnote w:type="continuationSeparator" w:id="0">
    <w:p w14:paraId="2D9CA5FC" w14:textId="77777777" w:rsidR="003B5D45" w:rsidRDefault="003B5D4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F7099A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0379DC">
      <w:rPr>
        <w:b/>
        <w:bCs/>
        <w:sz w:val="28"/>
        <w:szCs w:val="28"/>
      </w:rPr>
      <w:t>0266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16E55">
      <w:rPr>
        <w:noProof/>
        <w:sz w:val="28"/>
        <w:szCs w:val="28"/>
      </w:rPr>
      <w:t>August 27,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379DC"/>
    <w:rsid w:val="000470BC"/>
    <w:rsid w:val="00055ECE"/>
    <w:rsid w:val="000572DE"/>
    <w:rsid w:val="00070411"/>
    <w:rsid w:val="00073E72"/>
    <w:rsid w:val="00080474"/>
    <w:rsid w:val="000824AC"/>
    <w:rsid w:val="00092B03"/>
    <w:rsid w:val="00096E79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48B2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921"/>
    <w:rsid w:val="00395D27"/>
    <w:rsid w:val="003974D1"/>
    <w:rsid w:val="003A1BB9"/>
    <w:rsid w:val="003B5D45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271E8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281B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66F2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16E5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3AD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21</Pages>
  <Words>3457</Words>
  <Characters>19708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2025-08-28T00:08:00Z</dcterms:modified>
</cp:coreProperties>
</file>