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145860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145860" w14:paraId="15934A3C" w14:textId="77777777" w:rsidTr="00D2396E">
        <w:tc>
          <w:tcPr>
            <w:tcW w:w="5395" w:type="dxa"/>
          </w:tcPr>
          <w:p w14:paraId="2F2D6E1B" w14:textId="35267685" w:rsidR="00AC1870" w:rsidRDefault="00145860" w:rsidP="00D2396E">
            <w:r>
              <w:rPr>
                <w:noProof/>
              </w:rPr>
              <w:drawing>
                <wp:inline distT="0" distB="0" distL="0" distR="0" wp14:anchorId="1F9DA512" wp14:editId="0636A8A4">
                  <wp:extent cx="4887571" cy="3171038"/>
                  <wp:effectExtent l="0" t="5398" r="0" b="0"/>
                  <wp:docPr id="983928474" name="Picture 3" descr="A black and white patchwork quilts on a white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928474" name="Picture 3" descr="A black and white patchwork quilts on a white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984917" cy="3234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10B351B7" w:rsidR="00AC1870" w:rsidRDefault="00145860" w:rsidP="00D2396E">
            <w:r>
              <w:rPr>
                <w:noProof/>
              </w:rPr>
              <w:drawing>
                <wp:inline distT="0" distB="0" distL="0" distR="0" wp14:anchorId="4A529BDE" wp14:editId="6429723B">
                  <wp:extent cx="4813617" cy="3083835"/>
                  <wp:effectExtent l="1270" t="0" r="1270" b="1270"/>
                  <wp:docPr id="468011310" name="Picture 2" descr="A group of pieces of fabric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011310" name="Picture 2" descr="A group of pieces of fabric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33830" cy="309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150EC2AD" w:rsidR="00AC1870" w:rsidRDefault="0014586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2DFB0D71" wp14:editId="6FD5479E">
            <wp:extent cx="6858000" cy="4449445"/>
            <wp:effectExtent l="0" t="0" r="0" b="0"/>
            <wp:docPr id="785650886" name="Picture 3" descr="A black and white patchwork quilts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650886" name="Picture 3" descr="A black and white patchwork quilts on a white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4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D0770C" wp14:editId="4B4D4ECF">
            <wp:extent cx="6858000" cy="7009765"/>
            <wp:effectExtent l="0" t="0" r="0" b="635"/>
            <wp:docPr id="1152022080" name="Picture 4" descr="A black and white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022080" name="Picture 4" descr="A black and white patchwork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0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2F1558" wp14:editId="732889F7">
            <wp:extent cx="6858000" cy="7013575"/>
            <wp:effectExtent l="0" t="0" r="0" b="0"/>
            <wp:docPr id="968556692" name="Picture 5" descr="A piece of fabric with a black and whit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556692" name="Picture 5" descr="A piece of fabric with a black and white pattern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1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FED0D2" wp14:editId="38D9AF18">
            <wp:extent cx="6858000" cy="8336280"/>
            <wp:effectExtent l="0" t="0" r="0" b="0"/>
            <wp:docPr id="1585595143" name="Picture 6" descr="A piece of fabric with a black and whit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595143" name="Picture 6" descr="A piece of fabric with a black and white pattern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415FFE" wp14:editId="3F68F707">
            <wp:extent cx="9144000" cy="6858000"/>
            <wp:effectExtent l="0" t="0" r="0" b="0"/>
            <wp:docPr id="185432327" name="Picture 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32327" name="Picture 7" descr="A close 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0C5E03" wp14:editId="24612F86">
            <wp:extent cx="6858000" cy="6767195"/>
            <wp:effectExtent l="0" t="0" r="0" b="1905"/>
            <wp:docPr id="1753704527" name="Picture 8" descr="A piece of fabric with black dot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704527" name="Picture 8" descr="A piece of fabric with black dots on i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6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5DCDC6" wp14:editId="0568E68C">
            <wp:extent cx="9144000" cy="6858000"/>
            <wp:effectExtent l="0" t="0" r="0" b="0"/>
            <wp:docPr id="1137032706" name="Picture 9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032706" name="Picture 9" descr="A close 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18F7F1" wp14:editId="431B3263">
            <wp:extent cx="6858000" cy="6449695"/>
            <wp:effectExtent l="0" t="0" r="0" b="1905"/>
            <wp:docPr id="364375418" name="Picture 10" descr="A piece of fabric with a black and whit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375418" name="Picture 10" descr="A piece of fabric with a black and white pattern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4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4F2915" wp14:editId="41ED2E6F">
            <wp:extent cx="6858000" cy="4393565"/>
            <wp:effectExtent l="0" t="0" r="0" b="635"/>
            <wp:docPr id="1161761418" name="Picture 11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761418" name="Picture 11" descr="A group of pieces of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7BECBFD" w14:textId="77777777" w:rsidR="00745365" w:rsidRDefault="00745365" w:rsidP="00745365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745365" w:rsidRPr="00023D07" w14:paraId="4B90255B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473C4" w14:textId="77777777" w:rsidR="00745365" w:rsidRPr="00023D07" w:rsidRDefault="007453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9EB49" w14:textId="77777777" w:rsidR="00745365" w:rsidRPr="00023D07" w:rsidRDefault="007453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43B7E" w14:textId="77777777" w:rsidR="00745365" w:rsidRPr="00023D07" w:rsidRDefault="007453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B20DF" w14:textId="77777777" w:rsidR="00745365" w:rsidRPr="00023D07" w:rsidRDefault="007453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8EB84" w14:textId="77777777" w:rsidR="00745365" w:rsidRPr="00023D07" w:rsidRDefault="007453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745365" w14:paraId="22F39A6E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3F5FE61" w14:textId="77777777" w:rsidR="00745365" w:rsidRDefault="00745365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3F2CC5C6" w14:textId="77777777" w:rsidR="00745365" w:rsidRDefault="00745365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33AC2468" w14:textId="77777777" w:rsidR="00745365" w:rsidRDefault="00745365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DFD7DB3" w14:textId="77777777" w:rsidR="00745365" w:rsidRDefault="00745365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30CC26A7" w14:textId="77777777" w:rsidR="00745365" w:rsidRDefault="00745365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745365" w14:paraId="6CCC43A3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678258E" w14:textId="77777777" w:rsidR="00745365" w:rsidRPr="00023D07" w:rsidRDefault="00745365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7A45B03E" w14:textId="77777777" w:rsidR="00745365" w:rsidRDefault="00745365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E873DDF" w14:textId="77777777" w:rsidR="00745365" w:rsidRDefault="00745365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055D7DE4" w14:textId="77777777" w:rsidR="00745365" w:rsidRPr="004E673A" w:rsidRDefault="00745365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EB33A30" w14:textId="77777777" w:rsidR="00745365" w:rsidRDefault="00745365" w:rsidP="00117A44">
            <w:pPr>
              <w:rPr>
                <w:color w:val="4472C4" w:themeColor="accent1"/>
              </w:rPr>
            </w:pPr>
          </w:p>
        </w:tc>
      </w:tr>
      <w:tr w:rsidR="00745365" w14:paraId="6977F7A3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34BBC52" w14:textId="77777777" w:rsidR="00745365" w:rsidRPr="00023D07" w:rsidRDefault="00745365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3B849C96" w14:textId="77777777" w:rsidR="00745365" w:rsidRDefault="00745365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3458E99C" w14:textId="77777777" w:rsidR="00745365" w:rsidRDefault="00745365" w:rsidP="00AD5CE1">
      <w:pPr>
        <w:pStyle w:val="Heading2"/>
        <w:rPr>
          <w:b/>
          <w:bCs/>
          <w:color w:val="000000" w:themeColor="text1"/>
        </w:rPr>
      </w:pPr>
    </w:p>
    <w:p w14:paraId="1DF29006" w14:textId="3F121914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7C1142F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625C0">
              <w:rPr>
                <w:color w:val="4472C4" w:themeColor="accent1"/>
              </w:rPr>
              <w:t>1880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6625C0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68869229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625C0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237C0C8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6625C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1899E3C1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625C0">
              <w:rPr>
                <w:noProof/>
                <w:color w:val="4472C4" w:themeColor="accent1"/>
              </w:rPr>
              <w:t>2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CE548D9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6625C0">
              <w:rPr>
                <w:color w:val="4472C4" w:themeColor="accent1"/>
              </w:rPr>
              <w:t>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6625C0">
              <w:rPr>
                <w:color w:val="4472C4" w:themeColor="accent1"/>
              </w:rPr>
              <w:t>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6BC5DB21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9"/>
      <w:footerReference w:type="default" r:id="rId2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377932" w14:textId="77777777" w:rsidR="00507E52" w:rsidRDefault="00507E52" w:rsidP="00505854">
      <w:r>
        <w:separator/>
      </w:r>
    </w:p>
  </w:endnote>
  <w:endnote w:type="continuationSeparator" w:id="0">
    <w:p w14:paraId="65D6EBDC" w14:textId="77777777" w:rsidR="00507E52" w:rsidRDefault="00507E52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5C467C" w14:textId="77777777" w:rsidR="00507E52" w:rsidRDefault="00507E52" w:rsidP="00505854">
      <w:r>
        <w:separator/>
      </w:r>
    </w:p>
  </w:footnote>
  <w:footnote w:type="continuationSeparator" w:id="0">
    <w:p w14:paraId="14C60BD3" w14:textId="77777777" w:rsidR="00507E52" w:rsidRDefault="00507E52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DCE5F5E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F31E40">
      <w:rPr>
        <w:b/>
        <w:bCs/>
        <w:sz w:val="28"/>
        <w:szCs w:val="28"/>
      </w:rPr>
      <w:t>0265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6625C0">
      <w:rPr>
        <w:noProof/>
        <w:sz w:val="28"/>
        <w:szCs w:val="28"/>
      </w:rPr>
      <w:t>August 27,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45860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A70D2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07E52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87A3D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25C0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45365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040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2B3A"/>
    <w:rsid w:val="00D83995"/>
    <w:rsid w:val="00D83C6F"/>
    <w:rsid w:val="00D85E75"/>
    <w:rsid w:val="00D86443"/>
    <w:rsid w:val="00D9283C"/>
    <w:rsid w:val="00D929DB"/>
    <w:rsid w:val="00DA72DF"/>
    <w:rsid w:val="00DB05DB"/>
    <w:rsid w:val="00DB2E8E"/>
    <w:rsid w:val="00DC34B9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31E40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25</Pages>
  <Words>3461</Words>
  <Characters>19728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2025-08-28T00:09:00Z</dcterms:modified>
</cp:coreProperties>
</file>