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D5050C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D5050C" w14:paraId="15934A3C" w14:textId="77777777" w:rsidTr="00D2396E">
        <w:tc>
          <w:tcPr>
            <w:tcW w:w="5395" w:type="dxa"/>
          </w:tcPr>
          <w:p w14:paraId="2F2D6E1B" w14:textId="744BB6E8" w:rsidR="00AC1870" w:rsidRDefault="00D5050C" w:rsidP="00D2396E">
            <w:r>
              <w:rPr>
                <w:noProof/>
              </w:rPr>
              <w:drawing>
                <wp:inline distT="0" distB="0" distL="0" distR="0" wp14:anchorId="36DB70EF" wp14:editId="785D117D">
                  <wp:extent cx="3197969" cy="2896235"/>
                  <wp:effectExtent l="0" t="0" r="2540" b="0"/>
                  <wp:docPr id="2096680944" name="Picture 1" descr="A quilt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6680944" name="Picture 1" descr="A quilt on a gri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8103" cy="2923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43E1C720" w:rsidR="00AC1870" w:rsidRDefault="00D5050C" w:rsidP="00D2396E">
            <w:r>
              <w:rPr>
                <w:noProof/>
              </w:rPr>
              <w:drawing>
                <wp:inline distT="0" distB="0" distL="0" distR="0" wp14:anchorId="47A0E79F" wp14:editId="03FB6389">
                  <wp:extent cx="3221612" cy="2880360"/>
                  <wp:effectExtent l="0" t="0" r="4445" b="2540"/>
                  <wp:docPr id="1381883463" name="Picture 2" descr="A patchwork quilt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1883463" name="Picture 2" descr="A patchwork quilt on a grid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1852" cy="2898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4D2E62FD" w:rsidR="00AC1870" w:rsidRDefault="00D5050C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2D32CBDA" wp14:editId="0016C11F">
            <wp:extent cx="6858000" cy="6210935"/>
            <wp:effectExtent l="0" t="0" r="0" b="0"/>
            <wp:docPr id="889207873" name="Picture 4" descr="A quil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207873" name="Picture 4" descr="A quilt on a gri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1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F3A549" wp14:editId="219584DC">
            <wp:extent cx="6858000" cy="6927215"/>
            <wp:effectExtent l="0" t="0" r="0" b="0"/>
            <wp:docPr id="527042376" name="Picture 5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042376" name="Picture 5" descr="A piece of fabric on a grid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92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30726E" wp14:editId="1F8738AA">
            <wp:extent cx="6858000" cy="7098665"/>
            <wp:effectExtent l="0" t="0" r="0" b="635"/>
            <wp:docPr id="1888653488" name="Picture 6" descr="A quilt with different colors of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653488" name="Picture 6" descr="A quilt with different colors of squares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09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6868E4" wp14:editId="2293EA10">
            <wp:extent cx="6858000" cy="7574915"/>
            <wp:effectExtent l="0" t="0" r="0" b="0"/>
            <wp:docPr id="1494257954" name="Picture 7" descr="A quilt with different colored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257954" name="Picture 7" descr="A quilt with different colored squares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57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8C3837" wp14:editId="078F6149">
            <wp:extent cx="6858000" cy="6131560"/>
            <wp:effectExtent l="0" t="0" r="0" b="2540"/>
            <wp:docPr id="1296466190" name="Picture 8" descr="A patchwork quil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466190" name="Picture 8" descr="A patchwork quilt on a grid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3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36AE35" wp14:editId="4CD7A2DA">
            <wp:extent cx="6858000" cy="6957695"/>
            <wp:effectExtent l="0" t="0" r="0" b="1905"/>
            <wp:docPr id="185486881" name="Picture 9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86881" name="Picture 9" descr="A piece of fabric on a grid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95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9AFBBE" wp14:editId="7302C8A0">
            <wp:extent cx="6858000" cy="7890510"/>
            <wp:effectExtent l="0" t="0" r="0" b="0"/>
            <wp:docPr id="711696360" name="Picture 10" descr="A patchwork quilt on a lined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696360" name="Picture 10" descr="A patchwork quilt on a lined paper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89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5CEA13" wp14:editId="4A0D159B">
            <wp:extent cx="6858000" cy="6749415"/>
            <wp:effectExtent l="0" t="0" r="0" b="0"/>
            <wp:docPr id="319218715" name="Picture 11" descr="A patchwork quilt on a piece of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218715" name="Picture 11" descr="A patchwork quilt on a piece of paper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74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935B7F" wp14:editId="7189AF0A">
            <wp:extent cx="9144000" cy="6858000"/>
            <wp:effectExtent l="0" t="0" r="0" b="0"/>
            <wp:docPr id="792157035" name="Picture 12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157035" name="Picture 12" descr="A close up of a quilt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9867F1" wp14:editId="5625570F">
            <wp:extent cx="6858000" cy="4449445"/>
            <wp:effectExtent l="0" t="0" r="0" b="0"/>
            <wp:docPr id="1822950860" name="Picture 13" descr="A black and white patchwork quilts on a white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950860" name="Picture 13" descr="A black and white patchwork quilts on a white grid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44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5BF46AA0" w14:textId="77777777" w:rsidR="00F00C39" w:rsidRDefault="00F00C39" w:rsidP="00F00C39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F00C39" w:rsidRPr="00023D07" w14:paraId="16AEB9C7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AB6519" w14:textId="77777777" w:rsidR="00F00C39" w:rsidRPr="00023D07" w:rsidRDefault="00F00C39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525C48" w14:textId="77777777" w:rsidR="00F00C39" w:rsidRPr="00023D07" w:rsidRDefault="00F00C39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AAF4B8" w14:textId="77777777" w:rsidR="00F00C39" w:rsidRPr="00023D07" w:rsidRDefault="00F00C39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7B2A62" w14:textId="77777777" w:rsidR="00F00C39" w:rsidRPr="00023D07" w:rsidRDefault="00F00C39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15CEE4" w14:textId="77777777" w:rsidR="00F00C39" w:rsidRPr="00023D07" w:rsidRDefault="00F00C39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F00C39" w14:paraId="42D2CF23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4819BC91" w14:textId="77777777" w:rsidR="00F00C39" w:rsidRDefault="00F00C39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1E63E623" w14:textId="77777777" w:rsidR="00F00C39" w:rsidRDefault="00F00C39" w:rsidP="00117A44">
            <w:r>
              <w:rPr>
                <w:color w:val="4472C4" w:themeColor="accent1"/>
              </w:rPr>
              <w:t>July 2024</w:t>
            </w:r>
          </w:p>
        </w:tc>
        <w:tc>
          <w:tcPr>
            <w:tcW w:w="1890" w:type="dxa"/>
          </w:tcPr>
          <w:p w14:paraId="79808FEC" w14:textId="77777777" w:rsidR="00F00C39" w:rsidRDefault="00F00C39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541E4E50" w14:textId="77777777" w:rsidR="00F00C39" w:rsidRDefault="00F00C39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Chris Moline</w:t>
            </w:r>
            <w:r>
              <w:rPr>
                <w:color w:val="4472C4" w:themeColor="accent1"/>
              </w:rPr>
              <w:br/>
              <w:t>Naperville, IL</w:t>
            </w:r>
            <w:r>
              <w:rPr>
                <w:color w:val="4472C4" w:themeColor="accent1"/>
              </w:rPr>
              <w:br/>
              <w:t>- from a retired appraiser</w:t>
            </w:r>
          </w:p>
        </w:tc>
        <w:tc>
          <w:tcPr>
            <w:tcW w:w="1165" w:type="dxa"/>
          </w:tcPr>
          <w:p w14:paraId="29AF3D63" w14:textId="77777777" w:rsidR="00F00C39" w:rsidRDefault="00F00C39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00C39" w14:paraId="4822C083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C615931" w14:textId="77777777" w:rsidR="00F00C39" w:rsidRPr="00023D07" w:rsidRDefault="00F00C39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2DA780B9" w14:textId="77777777" w:rsidR="00F00C39" w:rsidRDefault="00F00C39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0E01FD78" w14:textId="77777777" w:rsidR="00F00C39" w:rsidRDefault="00F00C39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7D65AA46" w14:textId="77777777" w:rsidR="00F00C39" w:rsidRPr="004E673A" w:rsidRDefault="00F00C39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40423CC9" w14:textId="77777777" w:rsidR="00F00C39" w:rsidRDefault="00F00C39" w:rsidP="00117A44">
            <w:pPr>
              <w:rPr>
                <w:color w:val="4472C4" w:themeColor="accent1"/>
              </w:rPr>
            </w:pPr>
          </w:p>
        </w:tc>
      </w:tr>
      <w:tr w:rsidR="00F00C39" w14:paraId="3AB0C836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8404517" w14:textId="77777777" w:rsidR="00F00C39" w:rsidRPr="00023D07" w:rsidRDefault="00F00C39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54A78BF3" w14:textId="77777777" w:rsidR="00F00C39" w:rsidRDefault="00F00C39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37EA4CAE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083A53">
              <w:rPr>
                <w:noProof/>
                <w:color w:val="4472C4" w:themeColor="accent1"/>
              </w:rPr>
              <w:t>1880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083A53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52B4FD70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083A53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3080816D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5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083A53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7C07DF8A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083A53">
              <w:rPr>
                <w:noProof/>
                <w:color w:val="4472C4" w:themeColor="accent1"/>
              </w:rPr>
              <w:t>2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2A572A56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083A53">
              <w:rPr>
                <w:noProof/>
                <w:color w:val="4472C4" w:themeColor="accent1"/>
              </w:rPr>
              <w:t>6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083A53">
              <w:rPr>
                <w:noProof/>
                <w:color w:val="4472C4" w:themeColor="accent1"/>
              </w:rPr>
              <w:t>6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3248CD0E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Other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r>
              <w:t>Button-hole</w:t>
            </w:r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Button-hole</w:t>
            </w:r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0"/>
      <w:footerReference w:type="default" r:id="rId21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083C2F9" w14:textId="77777777" w:rsidR="00556EDF" w:rsidRDefault="00556EDF" w:rsidP="00505854">
      <w:r>
        <w:separator/>
      </w:r>
    </w:p>
  </w:endnote>
  <w:endnote w:type="continuationSeparator" w:id="0">
    <w:p w14:paraId="07A2C729" w14:textId="77777777" w:rsidR="00556EDF" w:rsidRDefault="00556EDF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2ABFA38" w14:textId="77777777" w:rsidR="00556EDF" w:rsidRDefault="00556EDF" w:rsidP="00505854">
      <w:r>
        <w:separator/>
      </w:r>
    </w:p>
  </w:footnote>
  <w:footnote w:type="continuationSeparator" w:id="0">
    <w:p w14:paraId="6F81ADC7" w14:textId="77777777" w:rsidR="00556EDF" w:rsidRDefault="00556EDF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47494993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6B4066">
      <w:rPr>
        <w:b/>
        <w:bCs/>
        <w:sz w:val="28"/>
        <w:szCs w:val="28"/>
      </w:rPr>
      <w:t>0264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083A53">
      <w:rPr>
        <w:noProof/>
        <w:sz w:val="28"/>
        <w:szCs w:val="28"/>
      </w:rPr>
      <w:t>August 27,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361E3"/>
    <w:rsid w:val="000470BC"/>
    <w:rsid w:val="00055ECE"/>
    <w:rsid w:val="000572DE"/>
    <w:rsid w:val="00070411"/>
    <w:rsid w:val="00073E72"/>
    <w:rsid w:val="00080474"/>
    <w:rsid w:val="000824AC"/>
    <w:rsid w:val="00083A53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56EDF"/>
    <w:rsid w:val="005643CB"/>
    <w:rsid w:val="005654DD"/>
    <w:rsid w:val="005717DB"/>
    <w:rsid w:val="005733CF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B4066"/>
    <w:rsid w:val="006C2C15"/>
    <w:rsid w:val="006C58E9"/>
    <w:rsid w:val="006C663C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022F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050C"/>
    <w:rsid w:val="00D5480F"/>
    <w:rsid w:val="00D83995"/>
    <w:rsid w:val="00D83C6F"/>
    <w:rsid w:val="00D85E75"/>
    <w:rsid w:val="00D9144B"/>
    <w:rsid w:val="00D9283C"/>
    <w:rsid w:val="00D929DB"/>
    <w:rsid w:val="00DA72DF"/>
    <w:rsid w:val="00DB05DB"/>
    <w:rsid w:val="00DB2E8E"/>
    <w:rsid w:val="00DB7A80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00C39"/>
    <w:rsid w:val="00F115BF"/>
    <w:rsid w:val="00F21D7C"/>
    <w:rsid w:val="00F53873"/>
    <w:rsid w:val="00F54795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2</TotalTime>
  <Pages>26</Pages>
  <Words>3461</Words>
  <Characters>19728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7</cp:revision>
  <dcterms:created xsi:type="dcterms:W3CDTF">2025-07-06T20:23:00Z</dcterms:created>
  <dcterms:modified xsi:type="dcterms:W3CDTF">2025-08-28T00:10:00Z</dcterms:modified>
</cp:coreProperties>
</file>