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759A6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A759A6" w14:paraId="15934A3C" w14:textId="77777777" w:rsidTr="00D2396E">
        <w:tc>
          <w:tcPr>
            <w:tcW w:w="5395" w:type="dxa"/>
          </w:tcPr>
          <w:p w14:paraId="2F2D6E1B" w14:textId="54647585" w:rsidR="00AC1870" w:rsidRDefault="00A759A6" w:rsidP="00D2396E">
            <w:r>
              <w:rPr>
                <w:noProof/>
              </w:rPr>
              <w:drawing>
                <wp:inline distT="0" distB="0" distL="0" distR="0" wp14:anchorId="2CFD4376" wp14:editId="6FA4FA89">
                  <wp:extent cx="3200400" cy="3103795"/>
                  <wp:effectExtent l="0" t="0" r="0" b="0"/>
                  <wp:docPr id="1913259552" name="Picture 1" descr="A white napkin with red embroidery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259552" name="Picture 1" descr="A white napkin with red embroidery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415" cy="312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46292C86" w:rsidR="00AC1870" w:rsidRDefault="00A759A6" w:rsidP="00D2396E">
            <w:r>
              <w:rPr>
                <w:noProof/>
              </w:rPr>
              <w:drawing>
                <wp:inline distT="0" distB="0" distL="0" distR="0" wp14:anchorId="349DF59C" wp14:editId="49A23A57">
                  <wp:extent cx="3136623" cy="3050946"/>
                  <wp:effectExtent l="0" t="0" r="635" b="0"/>
                  <wp:docPr id="1316169731" name="Picture 2" descr="A piece of paper with a drawing of a person on a sle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169731" name="Picture 2" descr="A piece of paper with a drawing of a person on a sle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395" cy="309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45820740" w14:textId="0E91B2C2" w:rsidR="00D965D5" w:rsidRDefault="00A759A6" w:rsidP="00AC1870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C149C09" wp14:editId="29C36FBC">
            <wp:extent cx="6858000" cy="6650990"/>
            <wp:effectExtent l="0" t="0" r="0" b="3810"/>
            <wp:docPr id="2105022405" name="Picture 3" descr="A white napkin with red embroidery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022405" name="Picture 3" descr="A white napkin with red embroidery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5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6836252" wp14:editId="35EEEB3E">
            <wp:extent cx="6858000" cy="6670675"/>
            <wp:effectExtent l="0" t="0" r="0" b="0"/>
            <wp:docPr id="511295134" name="Picture 4" descr="A piece of paper with a drawing of a person on a sl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295134" name="Picture 4" descr="A piece of paper with a drawing of a person on a sle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12509" w14:textId="77777777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7495F5A8" w14:textId="77777777" w:rsidR="003B14D1" w:rsidRDefault="003B14D1" w:rsidP="003B14D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3B14D1" w:rsidRPr="00023D07" w14:paraId="538F20DA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E3534" w14:textId="77777777" w:rsidR="003B14D1" w:rsidRPr="00023D07" w:rsidRDefault="003B14D1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BD971" w14:textId="77777777" w:rsidR="003B14D1" w:rsidRPr="00023D07" w:rsidRDefault="003B14D1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19DD1" w14:textId="77777777" w:rsidR="003B14D1" w:rsidRPr="00023D07" w:rsidRDefault="003B14D1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025A2" w14:textId="77777777" w:rsidR="003B14D1" w:rsidRPr="00023D07" w:rsidRDefault="003B14D1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06F01" w14:textId="77777777" w:rsidR="003B14D1" w:rsidRPr="00023D07" w:rsidRDefault="003B14D1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3B14D1" w14:paraId="5BF80087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4EC1A78" w14:textId="77777777" w:rsidR="003B14D1" w:rsidRDefault="003B14D1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0C04E2D" w14:textId="77777777" w:rsidR="003B14D1" w:rsidRDefault="003B14D1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4C83F35B" w14:textId="77777777" w:rsidR="003B14D1" w:rsidRDefault="003B14D1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D1BD02F" w14:textId="77777777" w:rsidR="003B14D1" w:rsidRDefault="003B14D1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2F0E8B05" w14:textId="77777777" w:rsidR="003B14D1" w:rsidRDefault="003B14D1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B14D1" w14:paraId="1A4455EC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4392058" w14:textId="77777777" w:rsidR="003B14D1" w:rsidRPr="00023D07" w:rsidRDefault="003B14D1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E9ABFFD" w14:textId="77777777" w:rsidR="003B14D1" w:rsidRDefault="003B14D1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01C41598" w14:textId="77777777" w:rsidR="003B14D1" w:rsidRDefault="003B14D1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5A7D2309" w14:textId="77777777" w:rsidR="003B14D1" w:rsidRPr="004E673A" w:rsidRDefault="003B14D1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DB600AB" w14:textId="77777777" w:rsidR="003B14D1" w:rsidRDefault="003B14D1" w:rsidP="00117A44">
            <w:pPr>
              <w:rPr>
                <w:color w:val="4472C4" w:themeColor="accent1"/>
              </w:rPr>
            </w:pPr>
          </w:p>
        </w:tc>
      </w:tr>
      <w:tr w:rsidR="003B14D1" w14:paraId="342B1BE0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AA1023F" w14:textId="77777777" w:rsidR="003B14D1" w:rsidRPr="00023D07" w:rsidRDefault="003B14D1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DDFF79E" w14:textId="77777777" w:rsidR="003B14D1" w:rsidRDefault="003B14D1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37B2AF15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A58AB">
              <w:rPr>
                <w:color w:val="4472C4" w:themeColor="accent1"/>
              </w:rPr>
              <w:t>2000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BA58AB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05FC4624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BA58AB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4EFCD0A0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A58AB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60138B17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BA58AB">
              <w:rPr>
                <w:noProof/>
                <w:color w:val="4472C4" w:themeColor="accent1"/>
              </w:rPr>
              <w:t>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BA58AB">
              <w:rPr>
                <w:noProof/>
                <w:color w:val="4472C4" w:themeColor="accent1"/>
              </w:rPr>
              <w:t>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716F3E98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Other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r>
              <w:t>Button-hole</w:t>
            </w:r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Button-hole</w:t>
            </w:r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DF8446" w14:textId="77777777" w:rsidR="0044109E" w:rsidRDefault="0044109E" w:rsidP="00505854">
      <w:r>
        <w:separator/>
      </w:r>
    </w:p>
  </w:endnote>
  <w:endnote w:type="continuationSeparator" w:id="0">
    <w:p w14:paraId="46AAF088" w14:textId="77777777" w:rsidR="0044109E" w:rsidRDefault="0044109E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C8488" w14:textId="77777777" w:rsidR="0044109E" w:rsidRDefault="0044109E" w:rsidP="00505854">
      <w:r>
        <w:separator/>
      </w:r>
    </w:p>
  </w:footnote>
  <w:footnote w:type="continuationSeparator" w:id="0">
    <w:p w14:paraId="5E0E7CEE" w14:textId="77777777" w:rsidR="0044109E" w:rsidRDefault="0044109E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2CA89DB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2443E8">
      <w:rPr>
        <w:b/>
        <w:bCs/>
        <w:sz w:val="28"/>
        <w:szCs w:val="28"/>
      </w:rPr>
      <w:t>0263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BA58AB">
      <w:rPr>
        <w:noProof/>
        <w:sz w:val="28"/>
        <w:szCs w:val="28"/>
      </w:rPr>
      <w:t>August 27,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443E8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B14D1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B40"/>
    <w:rsid w:val="0044109E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44FA2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74D1D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759A6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82A3B"/>
    <w:rsid w:val="00B96C99"/>
    <w:rsid w:val="00BA3FDF"/>
    <w:rsid w:val="00BA58AB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965D5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B2B7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18</Pages>
  <Words>3460</Words>
  <Characters>19722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2025-08-28T00:11:00Z</dcterms:modified>
</cp:coreProperties>
</file>