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A599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BA5990" w14:paraId="15934A3C" w14:textId="77777777" w:rsidTr="00D2396E">
        <w:tc>
          <w:tcPr>
            <w:tcW w:w="5395" w:type="dxa"/>
          </w:tcPr>
          <w:p w14:paraId="2F2D6E1B" w14:textId="0A55EE0B" w:rsidR="00AC1870" w:rsidRDefault="00BA5990" w:rsidP="00D2396E">
            <w:r>
              <w:rPr>
                <w:noProof/>
              </w:rPr>
              <w:drawing>
                <wp:inline distT="0" distB="0" distL="0" distR="0" wp14:anchorId="1D99D805" wp14:editId="4E2A5168">
                  <wp:extent cx="3238500" cy="2260353"/>
                  <wp:effectExtent l="0" t="0" r="0" b="635"/>
                  <wp:docPr id="159802085" name="Picture 1" descr="A fabric with a flag and flow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02085" name="Picture 1" descr="A fabric with a flag and flower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86" cy="229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8EC2490" w:rsidR="00AC1870" w:rsidRDefault="00BA5990" w:rsidP="00D2396E">
            <w:r>
              <w:rPr>
                <w:noProof/>
              </w:rPr>
              <w:drawing>
                <wp:inline distT="0" distB="0" distL="0" distR="0" wp14:anchorId="66436767" wp14:editId="55F25EC3">
                  <wp:extent cx="2937510" cy="5030342"/>
                  <wp:effectExtent l="0" t="0" r="0" b="0"/>
                  <wp:docPr id="1289282484" name="Picture 2" descr="Several pieces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282484" name="Picture 2" descr="Several pieces of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042" cy="512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01E7D3AB" w14:textId="00791082" w:rsidR="00BB63A2" w:rsidRDefault="00BA5990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C6E1074" wp14:editId="25C01BAC">
            <wp:extent cx="6858000" cy="4786630"/>
            <wp:effectExtent l="0" t="0" r="0" b="1270"/>
            <wp:docPr id="660962901" name="Picture 3" descr="A fabric with a flag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62901" name="Picture 3" descr="A fabric with a flag and flowe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474C89" wp14:editId="063E794C">
            <wp:extent cx="5749925" cy="9144000"/>
            <wp:effectExtent l="0" t="0" r="3175" b="0"/>
            <wp:docPr id="613594168" name="Picture 4" descr="Several pieces of fabric with blu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94168" name="Picture 4" descr="Several pieces of fabric with blue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7B0B4A" wp14:editId="26255DF0">
            <wp:extent cx="4093782" cy="7010400"/>
            <wp:effectExtent l="0" t="0" r="0" b="0"/>
            <wp:docPr id="129108375" name="Picture 5" descr="Several piece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8375" name="Picture 5" descr="Several pieces of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939" cy="703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3149E38" w14:textId="77777777" w:rsidR="0093134E" w:rsidRDefault="0093134E" w:rsidP="0093134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3134E" w:rsidRPr="00023D07" w14:paraId="0F990806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80BE" w14:textId="77777777" w:rsidR="0093134E" w:rsidRPr="00023D07" w:rsidRDefault="0093134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CDEC" w14:textId="77777777" w:rsidR="0093134E" w:rsidRPr="00023D07" w:rsidRDefault="0093134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997F" w14:textId="77777777" w:rsidR="0093134E" w:rsidRPr="00023D07" w:rsidRDefault="0093134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70E8" w14:textId="77777777" w:rsidR="0093134E" w:rsidRPr="00023D07" w:rsidRDefault="0093134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50F7" w14:textId="77777777" w:rsidR="0093134E" w:rsidRPr="00023D07" w:rsidRDefault="0093134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3134E" w14:paraId="6F3FD20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CD57E0E" w14:textId="77777777" w:rsidR="0093134E" w:rsidRDefault="0093134E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551E1EA" w14:textId="77777777" w:rsidR="0093134E" w:rsidRDefault="0093134E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51548707" w14:textId="77777777" w:rsidR="0093134E" w:rsidRDefault="0093134E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2CCFA26" w14:textId="77777777" w:rsidR="0093134E" w:rsidRDefault="0093134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7CA55F24" w14:textId="77777777" w:rsidR="0093134E" w:rsidRDefault="0093134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3134E" w14:paraId="420D70F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E692A3C" w14:textId="77777777" w:rsidR="0093134E" w:rsidRPr="00023D07" w:rsidRDefault="0093134E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3863BF5" w14:textId="77777777" w:rsidR="0093134E" w:rsidRDefault="0093134E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FB6D8BA" w14:textId="77777777" w:rsidR="0093134E" w:rsidRDefault="0093134E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4A556A6" w14:textId="77777777" w:rsidR="0093134E" w:rsidRPr="004E673A" w:rsidRDefault="0093134E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5F9FA8A" w14:textId="77777777" w:rsidR="0093134E" w:rsidRDefault="0093134E" w:rsidP="00117A44">
            <w:pPr>
              <w:rPr>
                <w:color w:val="4472C4" w:themeColor="accent1"/>
              </w:rPr>
            </w:pPr>
          </w:p>
        </w:tc>
      </w:tr>
      <w:tr w:rsidR="0093134E" w14:paraId="5779B3B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8B3EF6E" w14:textId="77777777" w:rsidR="0093134E" w:rsidRPr="00023D07" w:rsidRDefault="0093134E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9F502D0" w14:textId="77777777" w:rsidR="0093134E" w:rsidRDefault="0093134E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146C87D" w14:textId="77777777" w:rsidR="0093134E" w:rsidRDefault="0093134E" w:rsidP="00AD5CE1">
      <w:pPr>
        <w:pStyle w:val="Heading2"/>
        <w:rPr>
          <w:b/>
          <w:bCs/>
          <w:color w:val="000000" w:themeColor="text1"/>
        </w:rPr>
      </w:pPr>
    </w:p>
    <w:p w14:paraId="1DF29006" w14:textId="6974CF6F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58D347BE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31A16">
              <w:rPr>
                <w:color w:val="4472C4" w:themeColor="accent1"/>
              </w:rPr>
              <w:t>Cigar Silks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5084E5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31A16">
              <w:rPr>
                <w:color w:val="4472C4" w:themeColor="accent1"/>
              </w:rPr>
              <w:t>1910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31A1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CCC0C4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4FF1FEB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2711214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31A16">
              <w:rPr>
                <w:noProof/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D9BF2E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31A16">
              <w:rPr>
                <w:noProof/>
                <w:color w:val="4472C4" w:themeColor="accent1"/>
              </w:rPr>
              <w:t>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31A16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716461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73D83635" w14:textId="77777777" w:rsidR="001C417A" w:rsidRDefault="001C417A" w:rsidP="00AD5CE1"/>
    <w:sectPr w:rsidR="001C417A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A22C7" w14:textId="77777777" w:rsidR="00753989" w:rsidRDefault="00753989" w:rsidP="00505854">
      <w:r>
        <w:separator/>
      </w:r>
    </w:p>
  </w:endnote>
  <w:endnote w:type="continuationSeparator" w:id="0">
    <w:p w14:paraId="31A3B9B5" w14:textId="77777777" w:rsidR="00753989" w:rsidRDefault="0075398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1182B" w14:textId="77777777" w:rsidR="00753989" w:rsidRDefault="00753989" w:rsidP="00505854">
      <w:r>
        <w:separator/>
      </w:r>
    </w:p>
  </w:footnote>
  <w:footnote w:type="continuationSeparator" w:id="0">
    <w:p w14:paraId="1AD345C5" w14:textId="77777777" w:rsidR="00753989" w:rsidRDefault="0075398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8962C0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57CA0">
      <w:rPr>
        <w:b/>
        <w:bCs/>
        <w:sz w:val="28"/>
        <w:szCs w:val="28"/>
      </w:rPr>
      <w:t>0262</w:t>
    </w:r>
    <w:r w:rsidR="00931A16">
      <w:rPr>
        <w:b/>
        <w:bCs/>
        <w:sz w:val="28"/>
        <w:szCs w:val="28"/>
      </w:rPr>
      <w:t xml:space="preserve"> – stored with ephemera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C417A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56E5"/>
    <w:rsid w:val="00007106"/>
    <w:rsid w:val="00012DB5"/>
    <w:rsid w:val="00013607"/>
    <w:rsid w:val="00017170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2452"/>
    <w:rsid w:val="00174C18"/>
    <w:rsid w:val="00177BB7"/>
    <w:rsid w:val="001873C2"/>
    <w:rsid w:val="00193391"/>
    <w:rsid w:val="001A4C7E"/>
    <w:rsid w:val="001B0FD8"/>
    <w:rsid w:val="001B241F"/>
    <w:rsid w:val="001C417A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E4CCB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76716"/>
    <w:rsid w:val="004801AA"/>
    <w:rsid w:val="004806D3"/>
    <w:rsid w:val="00481F95"/>
    <w:rsid w:val="004A3638"/>
    <w:rsid w:val="004B66A6"/>
    <w:rsid w:val="004B71A6"/>
    <w:rsid w:val="004C0933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67E3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53989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689B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34E"/>
    <w:rsid w:val="00931A16"/>
    <w:rsid w:val="00931AE5"/>
    <w:rsid w:val="009347DC"/>
    <w:rsid w:val="00965A67"/>
    <w:rsid w:val="0097001C"/>
    <w:rsid w:val="0097550E"/>
    <w:rsid w:val="0097695B"/>
    <w:rsid w:val="009937F6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57CA0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5990"/>
    <w:rsid w:val="00BB63A2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1900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2BDB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5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2025-09-12T23:48:00Z</cp:lastPrinted>
  <dcterms:created xsi:type="dcterms:W3CDTF">2025-09-12T23:48:00Z</dcterms:created>
  <dcterms:modified xsi:type="dcterms:W3CDTF">2025-09-14T21:17:00Z</dcterms:modified>
</cp:coreProperties>
</file>