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F14A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2F14A6" w14:paraId="15934A3C" w14:textId="77777777" w:rsidTr="00D2396E">
        <w:tc>
          <w:tcPr>
            <w:tcW w:w="5395" w:type="dxa"/>
          </w:tcPr>
          <w:p w14:paraId="2F2D6E1B" w14:textId="4978F3C4" w:rsidR="00AC1870" w:rsidRDefault="002F14A6" w:rsidP="00D2396E">
            <w:r>
              <w:rPr>
                <w:noProof/>
              </w:rPr>
              <w:drawing>
                <wp:inline distT="0" distB="0" distL="0" distR="0" wp14:anchorId="402C8822" wp14:editId="7E08F7BD">
                  <wp:extent cx="3162300" cy="3137119"/>
                  <wp:effectExtent l="0" t="0" r="0" b="0"/>
                  <wp:docPr id="287993283" name="Picture 1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993283" name="Picture 1" descr="A piece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38" cy="316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0875C56" w:rsidR="00AC1870" w:rsidRDefault="002F14A6" w:rsidP="00D2396E">
            <w:r>
              <w:rPr>
                <w:noProof/>
              </w:rPr>
              <w:drawing>
                <wp:inline distT="0" distB="0" distL="0" distR="0" wp14:anchorId="23EE2EED" wp14:editId="235E91B8">
                  <wp:extent cx="3141980" cy="3130344"/>
                  <wp:effectExtent l="0" t="0" r="0" b="0"/>
                  <wp:docPr id="13598323" name="Picture 2" descr="A patchwork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8323" name="Picture 2" descr="A patchwork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002" cy="316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2134C32F" w14:textId="22F710D3" w:rsidR="00A26B20" w:rsidRDefault="002F14A6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A441CC6" wp14:editId="51577634">
            <wp:extent cx="6858000" cy="6803390"/>
            <wp:effectExtent l="0" t="0" r="0" b="3810"/>
            <wp:docPr id="1737595275" name="Picture 3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95275" name="Picture 3" descr="A piece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B0426B5" wp14:editId="64C0BE75">
            <wp:extent cx="6858000" cy="6832600"/>
            <wp:effectExtent l="0" t="0" r="0" b="0"/>
            <wp:docPr id="1061128274" name="Picture 4" descr="A patchwork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28274" name="Picture 4" descr="A patchwork of fabric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954D11" wp14:editId="608EE3A9">
            <wp:extent cx="6858000" cy="5143500"/>
            <wp:effectExtent l="0" t="0" r="0" b="0"/>
            <wp:docPr id="1230463306" name="Picture 5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63306" name="Picture 5" descr="A piece of paper with writing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A1DFB6" wp14:editId="0BB2AC76">
            <wp:extent cx="6858000" cy="5143500"/>
            <wp:effectExtent l="0" t="0" r="0" b="0"/>
            <wp:docPr id="1505563805" name="Picture 6" descr="A stack of brown paper with a leaf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63805" name="Picture 6" descr="A stack of brown paper with a leaf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B4D42E8" wp14:editId="05E05F3F">
            <wp:extent cx="6858000" cy="5143500"/>
            <wp:effectExtent l="0" t="0" r="0" b="0"/>
            <wp:docPr id="1351080392" name="Picture 7" descr="A hand holding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80392" name="Picture 7" descr="A hand holding a piece of pap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0085C7B" w14:textId="77777777" w:rsidR="001641AE" w:rsidRDefault="001641AE" w:rsidP="001641A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641AE" w:rsidRPr="00023D07" w14:paraId="3658818A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8817" w14:textId="77777777" w:rsidR="001641AE" w:rsidRPr="00023D07" w:rsidRDefault="001641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B70A" w14:textId="77777777" w:rsidR="001641AE" w:rsidRPr="00023D07" w:rsidRDefault="001641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EEEC" w14:textId="77777777" w:rsidR="001641AE" w:rsidRPr="00023D07" w:rsidRDefault="001641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A9FA" w14:textId="77777777" w:rsidR="001641AE" w:rsidRPr="00023D07" w:rsidRDefault="001641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B848" w14:textId="77777777" w:rsidR="001641AE" w:rsidRPr="00023D07" w:rsidRDefault="001641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641AE" w14:paraId="15FD2FC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C6E6DBC" w14:textId="77777777" w:rsidR="001641AE" w:rsidRDefault="001641A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374C700" w14:textId="77777777" w:rsidR="001641AE" w:rsidRDefault="001641AE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22030EAA" w14:textId="77777777" w:rsidR="001641AE" w:rsidRDefault="001641A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A56440E" w14:textId="77777777" w:rsidR="001641AE" w:rsidRDefault="001641A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0A7DC50D" w14:textId="77777777" w:rsidR="001641AE" w:rsidRDefault="001641A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641AE" w14:paraId="46DF8CE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D1EDE01" w14:textId="77777777" w:rsidR="001641AE" w:rsidRPr="00023D07" w:rsidRDefault="001641A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43797BF" w14:textId="77777777" w:rsidR="001641AE" w:rsidRDefault="001641A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3C52386" w14:textId="77777777" w:rsidR="001641AE" w:rsidRDefault="001641A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CF09ACE" w14:textId="77777777" w:rsidR="001641AE" w:rsidRPr="004E673A" w:rsidRDefault="001641A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56FA37C" w14:textId="77777777" w:rsidR="001641AE" w:rsidRDefault="001641AE" w:rsidP="00117A44">
            <w:pPr>
              <w:rPr>
                <w:color w:val="4472C4" w:themeColor="accent1"/>
              </w:rPr>
            </w:pPr>
          </w:p>
        </w:tc>
      </w:tr>
      <w:tr w:rsidR="001641AE" w14:paraId="05F97D8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2E9235" w14:textId="77777777" w:rsidR="001641AE" w:rsidRPr="00023D07" w:rsidRDefault="001641A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ABA583" w14:textId="77777777" w:rsidR="001641AE" w:rsidRDefault="001641A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9F98AA7" w14:textId="77777777" w:rsidR="001641AE" w:rsidRDefault="001641AE" w:rsidP="00AD5CE1">
      <w:pPr>
        <w:pStyle w:val="Heading2"/>
        <w:rPr>
          <w:b/>
          <w:bCs/>
          <w:color w:val="000000" w:themeColor="text1"/>
        </w:rPr>
      </w:pPr>
    </w:p>
    <w:p w14:paraId="1DF29006" w14:textId="1B05D643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124F8F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202C4">
              <w:rPr>
                <w:noProof/>
                <w:color w:val="4472C4" w:themeColor="accent1"/>
              </w:rPr>
              <w:t>Victoria's Crown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177962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202C4">
              <w:rPr>
                <w:noProof/>
                <w:color w:val="4472C4" w:themeColor="accent1"/>
              </w:rPr>
              <w:t>1931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59F0C8D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202C4">
              <w:rPr>
                <w:noProof/>
                <w:color w:val="4472C4" w:themeColor="accent1"/>
              </w:rPr>
              <w:t>1931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43B910D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4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FAD433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2C9C0B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202C4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1A049F5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202C4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202C4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5FAAFED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A0F1D" w14:textId="77777777" w:rsidR="00187175" w:rsidRDefault="00187175" w:rsidP="00505854">
      <w:r>
        <w:separator/>
      </w:r>
    </w:p>
  </w:endnote>
  <w:endnote w:type="continuationSeparator" w:id="0">
    <w:p w14:paraId="50DBDE1A" w14:textId="77777777" w:rsidR="00187175" w:rsidRDefault="0018717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79A0E" w14:textId="77777777" w:rsidR="00187175" w:rsidRDefault="00187175" w:rsidP="00505854">
      <w:r>
        <w:separator/>
      </w:r>
    </w:p>
  </w:footnote>
  <w:footnote w:type="continuationSeparator" w:id="0">
    <w:p w14:paraId="6A1EFB49" w14:textId="77777777" w:rsidR="00187175" w:rsidRDefault="0018717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30884B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A682F">
      <w:rPr>
        <w:b/>
        <w:bCs/>
        <w:sz w:val="28"/>
        <w:szCs w:val="28"/>
      </w:rPr>
      <w:t>0261</w:t>
    </w:r>
    <w:r w:rsidR="004202C4">
      <w:rPr>
        <w:b/>
        <w:bCs/>
        <w:sz w:val="28"/>
        <w:szCs w:val="28"/>
      </w:rPr>
      <w:t xml:space="preserve"> – Stored with ephemera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F3471">
      <w:rPr>
        <w:noProof/>
        <w:sz w:val="28"/>
        <w:szCs w:val="28"/>
      </w:rPr>
      <w:t>September 12,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641AE"/>
    <w:rsid w:val="00174C18"/>
    <w:rsid w:val="00177BB7"/>
    <w:rsid w:val="00187175"/>
    <w:rsid w:val="001873C2"/>
    <w:rsid w:val="00193391"/>
    <w:rsid w:val="001A4C7E"/>
    <w:rsid w:val="001B0FD8"/>
    <w:rsid w:val="001B241F"/>
    <w:rsid w:val="001D0E37"/>
    <w:rsid w:val="001D5F02"/>
    <w:rsid w:val="001D775E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A682F"/>
    <w:rsid w:val="002B1CEB"/>
    <w:rsid w:val="002B2ED8"/>
    <w:rsid w:val="002B7AA8"/>
    <w:rsid w:val="002C23D3"/>
    <w:rsid w:val="002D004D"/>
    <w:rsid w:val="002D2874"/>
    <w:rsid w:val="002E6D0A"/>
    <w:rsid w:val="002F14A6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4D45"/>
    <w:rsid w:val="00406FC3"/>
    <w:rsid w:val="004075C9"/>
    <w:rsid w:val="00410779"/>
    <w:rsid w:val="004202C4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2906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0853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67E3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3471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0750E"/>
    <w:rsid w:val="00A10CAE"/>
    <w:rsid w:val="00A113AF"/>
    <w:rsid w:val="00A14EB0"/>
    <w:rsid w:val="00A2528E"/>
    <w:rsid w:val="00A26B20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578E1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396A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21</Pages>
  <Words>3462</Words>
  <Characters>19739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2025-09-12T23:49:00Z</cp:lastPrinted>
  <dcterms:created xsi:type="dcterms:W3CDTF">2025-09-12T23:49:00Z</dcterms:created>
  <dcterms:modified xsi:type="dcterms:W3CDTF">2025-09-12T23:49:00Z</dcterms:modified>
</cp:coreProperties>
</file>