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37751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237751" w14:paraId="15934A3C" w14:textId="77777777" w:rsidTr="00D2396E">
        <w:tc>
          <w:tcPr>
            <w:tcW w:w="5395" w:type="dxa"/>
          </w:tcPr>
          <w:p w14:paraId="2F2D6E1B" w14:textId="7A5CACD3" w:rsidR="00AC1870" w:rsidRDefault="00237751" w:rsidP="00D2396E">
            <w:r>
              <w:rPr>
                <w:noProof/>
              </w:rPr>
              <w:drawing>
                <wp:inline distT="0" distB="0" distL="0" distR="0" wp14:anchorId="505F1FA6" wp14:editId="47870D0B">
                  <wp:extent cx="4724359" cy="3209064"/>
                  <wp:effectExtent l="0" t="4445" r="0" b="0"/>
                  <wp:docPr id="717060253" name="Picture 1" descr="A group of fabric square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60253" name="Picture 1" descr="A group of fabric square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755785" cy="3230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23DBE581" w:rsidR="00AC1870" w:rsidRDefault="00237751" w:rsidP="00D2396E">
            <w:r>
              <w:rPr>
                <w:noProof/>
              </w:rPr>
              <w:drawing>
                <wp:inline distT="0" distB="0" distL="0" distR="0" wp14:anchorId="46005A75" wp14:editId="7F49A68B">
                  <wp:extent cx="4784176" cy="3149915"/>
                  <wp:effectExtent l="4445" t="0" r="0" b="0"/>
                  <wp:docPr id="684901091" name="Picture 2" descr="A group of fabric piece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901091" name="Picture 2" descr="A group of fabric pieces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21238" cy="3174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4FC790E4" w:rsidR="00AC1870" w:rsidRDefault="00237751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82647A0" wp14:editId="4B7FC231">
            <wp:extent cx="9144000" cy="6214110"/>
            <wp:effectExtent l="4445" t="0" r="4445" b="4445"/>
            <wp:docPr id="188993630" name="Picture 3" descr="A group of fabric square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93630" name="Picture 3" descr="A group of fabric square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21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6D2290" wp14:editId="175FA669">
            <wp:extent cx="4584700" cy="9144000"/>
            <wp:effectExtent l="0" t="0" r="0" b="0"/>
            <wp:docPr id="1910530452" name="Picture 4" descr="A close-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530452" name="Picture 4" descr="A close-up of a piece of fabric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2F3019" wp14:editId="1E21F278">
            <wp:extent cx="5104765" cy="9144000"/>
            <wp:effectExtent l="0" t="0" r="635" b="0"/>
            <wp:docPr id="2002871253" name="Picture 5" descr="A piece of fabric with 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871253" name="Picture 5" descr="A piece of fabric with red dot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3CEDE" wp14:editId="76EDDC1B">
            <wp:extent cx="4930140" cy="9144000"/>
            <wp:effectExtent l="0" t="0" r="0" b="0"/>
            <wp:docPr id="318283408" name="Picture 6" descr="A close-up of a fabric sam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283408" name="Picture 6" descr="A close-up of a fabric sampl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1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40E17E" wp14:editId="59ADADB5">
            <wp:extent cx="9144000" cy="6020435"/>
            <wp:effectExtent l="0" t="318" r="0" b="0"/>
            <wp:docPr id="1659667408" name="Picture 7" descr="A group of fabric piece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667408" name="Picture 7" descr="A group of fabric pieces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02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CD02E6" wp14:editId="619985C4">
            <wp:extent cx="4579620" cy="9144000"/>
            <wp:effectExtent l="0" t="0" r="5080" b="0"/>
            <wp:docPr id="1332276854" name="Picture 8" descr="A piece of paper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276854" name="Picture 8" descr="A piece of paper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6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F8B0E4" wp14:editId="4230B4EB">
            <wp:extent cx="4414520" cy="9144000"/>
            <wp:effectExtent l="0" t="0" r="5080" b="0"/>
            <wp:docPr id="1670902753" name="Picture 9" descr="A piece of paper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902753" name="Picture 9" descr="A piece of paper on a white surfac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45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0E6AD9" wp14:editId="46158233">
            <wp:extent cx="4763770" cy="9144000"/>
            <wp:effectExtent l="0" t="0" r="0" b="0"/>
            <wp:docPr id="1271449621" name="Picture 10" descr="A piece of paper with a grid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449621" name="Picture 10" descr="A piece of paper with a grid pattern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7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763DE4D0" w14:textId="77777777" w:rsidR="00A723D2" w:rsidRDefault="00A723D2" w:rsidP="00A723D2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A723D2" w:rsidRPr="00023D07" w14:paraId="60A179AA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FF247" w14:textId="77777777" w:rsidR="00A723D2" w:rsidRPr="00023D07" w:rsidRDefault="00A723D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E6B3B" w14:textId="77777777" w:rsidR="00A723D2" w:rsidRPr="00023D07" w:rsidRDefault="00A723D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47D51" w14:textId="77777777" w:rsidR="00A723D2" w:rsidRPr="00023D07" w:rsidRDefault="00A723D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85FD3" w14:textId="77777777" w:rsidR="00A723D2" w:rsidRPr="00023D07" w:rsidRDefault="00A723D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0DB80" w14:textId="77777777" w:rsidR="00A723D2" w:rsidRPr="00023D07" w:rsidRDefault="00A723D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A723D2" w14:paraId="76AB429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DC5697E" w14:textId="77777777" w:rsidR="00A723D2" w:rsidRDefault="00A723D2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096CCE7C" w14:textId="77777777" w:rsidR="00A723D2" w:rsidRDefault="00A723D2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2E3A1801" w14:textId="77777777" w:rsidR="00A723D2" w:rsidRDefault="00A723D2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5B7B79B" w14:textId="77777777" w:rsidR="00A723D2" w:rsidRDefault="00A723D2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740B7598" w14:textId="77777777" w:rsidR="00A723D2" w:rsidRDefault="00A723D2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723D2" w14:paraId="6FA7E151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325F312" w14:textId="77777777" w:rsidR="00A723D2" w:rsidRPr="00023D07" w:rsidRDefault="00A723D2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01EAC226" w14:textId="77777777" w:rsidR="00A723D2" w:rsidRDefault="00A723D2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626DFA8" w14:textId="77777777" w:rsidR="00A723D2" w:rsidRDefault="00A723D2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C5EFE2F" w14:textId="77777777" w:rsidR="00A723D2" w:rsidRPr="004E673A" w:rsidRDefault="00A723D2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4A2CDD" w14:textId="77777777" w:rsidR="00A723D2" w:rsidRDefault="00A723D2" w:rsidP="00117A44">
            <w:pPr>
              <w:rPr>
                <w:color w:val="4472C4" w:themeColor="accent1"/>
              </w:rPr>
            </w:pPr>
          </w:p>
        </w:tc>
      </w:tr>
      <w:tr w:rsidR="00A723D2" w14:paraId="35BE3D34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67BC1C3" w14:textId="77777777" w:rsidR="00A723D2" w:rsidRPr="00023D07" w:rsidRDefault="00A723D2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24C50785" w14:textId="77777777" w:rsidR="00A723D2" w:rsidRDefault="00A723D2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4635CAAE" w14:textId="77777777" w:rsidR="00A723D2" w:rsidRDefault="00A723D2" w:rsidP="00AD5CE1">
      <w:pPr>
        <w:pStyle w:val="Heading2"/>
        <w:rPr>
          <w:b/>
          <w:bCs/>
          <w:color w:val="000000" w:themeColor="text1"/>
        </w:rPr>
      </w:pPr>
    </w:p>
    <w:p w14:paraId="1DF29006" w14:textId="61E91775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5FDE81D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56EB4">
              <w:rPr>
                <w:color w:val="4472C4" w:themeColor="accent1"/>
              </w:rPr>
              <w:t>1890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56EB4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C419F60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564789F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668DB9A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56EB4">
              <w:rPr>
                <w:noProof/>
                <w:color w:val="4472C4" w:themeColor="accent1"/>
              </w:rPr>
              <w:t>6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32D1273A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56EB4">
              <w:rPr>
                <w:noProof/>
                <w:color w:val="4472C4" w:themeColor="accent1"/>
              </w:rPr>
              <w:t>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56EB4">
              <w:rPr>
                <w:noProof/>
                <w:color w:val="4472C4" w:themeColor="accent1"/>
              </w:rPr>
              <w:t>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9121067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sectPr w:rsidR="00D83C6F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4B98368" w14:textId="77777777" w:rsidR="002B171D" w:rsidRDefault="002B171D" w:rsidP="00505854">
      <w:r>
        <w:separator/>
      </w:r>
    </w:p>
  </w:endnote>
  <w:endnote w:type="continuationSeparator" w:id="0">
    <w:p w14:paraId="69204797" w14:textId="77777777" w:rsidR="002B171D" w:rsidRDefault="002B171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34C0BC" w14:textId="77777777" w:rsidR="002B171D" w:rsidRDefault="002B171D" w:rsidP="00505854">
      <w:r>
        <w:separator/>
      </w:r>
    </w:p>
  </w:footnote>
  <w:footnote w:type="continuationSeparator" w:id="0">
    <w:p w14:paraId="5F68E070" w14:textId="77777777" w:rsidR="002B171D" w:rsidRDefault="002B171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8C86EBF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362A3A">
      <w:rPr>
        <w:b/>
        <w:bCs/>
        <w:sz w:val="28"/>
        <w:szCs w:val="28"/>
      </w:rPr>
      <w:t>0260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B81967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185A"/>
    <w:rsid w:val="002258B0"/>
    <w:rsid w:val="00227DD1"/>
    <w:rsid w:val="00230F2A"/>
    <w:rsid w:val="00233A68"/>
    <w:rsid w:val="00235524"/>
    <w:rsid w:val="00237751"/>
    <w:rsid w:val="002476AC"/>
    <w:rsid w:val="002525BA"/>
    <w:rsid w:val="00257849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71D"/>
    <w:rsid w:val="002B1CEB"/>
    <w:rsid w:val="002B2ED8"/>
    <w:rsid w:val="002B7AA8"/>
    <w:rsid w:val="002C23D3"/>
    <w:rsid w:val="002D004D"/>
    <w:rsid w:val="002D2874"/>
    <w:rsid w:val="002D4EBE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62A3A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D4D35"/>
    <w:rsid w:val="004E4105"/>
    <w:rsid w:val="004E673A"/>
    <w:rsid w:val="004F53C7"/>
    <w:rsid w:val="005006D8"/>
    <w:rsid w:val="005030F8"/>
    <w:rsid w:val="00505854"/>
    <w:rsid w:val="00506021"/>
    <w:rsid w:val="0051708C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56EB4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723D2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81967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07F5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32</TotalTime>
  <Pages>10</Pages>
  <Words>157</Words>
  <Characters>901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2025-09-14T21:17:00Z</dcterms:modified>
</cp:coreProperties>
</file>