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5801"/>
      </w:tblGrid>
      <w:tr w:rsidR="00616DE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16DE2" w14:paraId="15934A3C" w14:textId="77777777" w:rsidTr="00D2396E">
        <w:tc>
          <w:tcPr>
            <w:tcW w:w="5395" w:type="dxa"/>
          </w:tcPr>
          <w:p w14:paraId="2F2D6E1B" w14:textId="1A45DF1C" w:rsidR="00AC1870" w:rsidRDefault="00616DE2" w:rsidP="00D2396E">
            <w:r>
              <w:rPr>
                <w:noProof/>
              </w:rPr>
              <w:drawing>
                <wp:inline distT="0" distB="0" distL="0" distR="0" wp14:anchorId="058CFB75" wp14:editId="66ADB542">
                  <wp:extent cx="1814200" cy="5775917"/>
                  <wp:effectExtent l="0" t="0" r="1905" b="3175"/>
                  <wp:docPr id="743958543" name="Picture 1" descr="A red and white ribbon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958543" name="Picture 1" descr="A red and white ribbon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30" cy="591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C0C5A2D" w:rsidR="00AC1870" w:rsidRDefault="00616DE2" w:rsidP="00D2396E">
            <w:r>
              <w:rPr>
                <w:noProof/>
              </w:rPr>
              <w:drawing>
                <wp:inline distT="0" distB="0" distL="0" distR="0" wp14:anchorId="60EC60D0" wp14:editId="7C04FEBE">
                  <wp:extent cx="3546711" cy="3223895"/>
                  <wp:effectExtent l="0" t="0" r="0" b="1905"/>
                  <wp:docPr id="1055439100" name="Picture 2" descr="A piece of fabric with a flower pattern on a white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439100" name="Picture 2" descr="A piece of fabric with a flower pattern on a white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21" cy="324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65B94E66" w14:textId="1AC3D48B" w:rsidR="006C3FC5" w:rsidRDefault="00616DE2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4AF4A37" wp14:editId="615103A0">
            <wp:extent cx="2393421" cy="7620000"/>
            <wp:effectExtent l="0" t="0" r="0" b="0"/>
            <wp:docPr id="1945117191" name="Picture 3" descr="A red and white ribbo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17191" name="Picture 3" descr="A red and white ribbon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513" cy="77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 </w:t>
      </w:r>
      <w:r>
        <w:rPr>
          <w:b/>
          <w:bCs/>
          <w:noProof/>
          <w:color w:val="000000" w:themeColor="text1"/>
        </w:rPr>
        <w:drawing>
          <wp:inline distT="0" distB="0" distL="0" distR="0" wp14:anchorId="69BA1741" wp14:editId="38138E90">
            <wp:extent cx="2862527" cy="7874000"/>
            <wp:effectExtent l="0" t="0" r="0" b="0"/>
            <wp:docPr id="1515656346" name="Picture 4" descr="A roll of fabric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56346" name="Picture 4" descr="A roll of fabric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13" cy="79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1FB2CE" wp14:editId="65BDA944">
            <wp:extent cx="6858000" cy="6233795"/>
            <wp:effectExtent l="0" t="0" r="0" b="1905"/>
            <wp:docPr id="792966204" name="Picture 5" descr="A piece of fabric with a flower pattern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66204" name="Picture 5" descr="A piece of fabric with a flower pattern on a white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0577D5B" w14:textId="77777777" w:rsidR="00046512" w:rsidRDefault="00046512" w:rsidP="0004651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46512" w:rsidRPr="00023D07" w14:paraId="1777369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BB7D" w14:textId="77777777" w:rsidR="00046512" w:rsidRPr="00023D07" w:rsidRDefault="0004651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836C" w14:textId="77777777" w:rsidR="00046512" w:rsidRPr="00023D07" w:rsidRDefault="0004651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CCBA" w14:textId="77777777" w:rsidR="00046512" w:rsidRPr="00023D07" w:rsidRDefault="0004651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FD93" w14:textId="77777777" w:rsidR="00046512" w:rsidRPr="00023D07" w:rsidRDefault="0004651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A993" w14:textId="77777777" w:rsidR="00046512" w:rsidRPr="00023D07" w:rsidRDefault="0004651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46512" w14:paraId="49D0640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75C539" w14:textId="77777777" w:rsidR="00046512" w:rsidRDefault="0004651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81C0667" w14:textId="77777777" w:rsidR="00046512" w:rsidRDefault="00046512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162E9070" w14:textId="77777777" w:rsidR="00046512" w:rsidRDefault="0004651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367C533" w14:textId="77777777" w:rsidR="00046512" w:rsidRDefault="0004651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0F04E4F6" w14:textId="77777777" w:rsidR="00046512" w:rsidRDefault="0004651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46512" w14:paraId="6D701FA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99E590" w14:textId="77777777" w:rsidR="00046512" w:rsidRPr="00023D07" w:rsidRDefault="0004651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D08A5AB" w14:textId="77777777" w:rsidR="00046512" w:rsidRDefault="0004651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C88197" w14:textId="77777777" w:rsidR="00046512" w:rsidRDefault="0004651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A2049FC" w14:textId="77777777" w:rsidR="00046512" w:rsidRPr="004E673A" w:rsidRDefault="0004651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3C31102" w14:textId="77777777" w:rsidR="00046512" w:rsidRDefault="00046512" w:rsidP="00117A44">
            <w:pPr>
              <w:rPr>
                <w:color w:val="4472C4" w:themeColor="accent1"/>
              </w:rPr>
            </w:pPr>
          </w:p>
        </w:tc>
      </w:tr>
      <w:tr w:rsidR="00046512" w14:paraId="7998E8C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7AACF9" w14:textId="77777777" w:rsidR="00046512" w:rsidRPr="00023D07" w:rsidRDefault="0004651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4A9091" w14:textId="77777777" w:rsidR="00046512" w:rsidRDefault="0004651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91C7C04" w14:textId="77777777" w:rsidR="00046512" w:rsidRDefault="00046512" w:rsidP="00AD5CE1">
      <w:pPr>
        <w:pStyle w:val="Heading2"/>
        <w:rPr>
          <w:b/>
          <w:bCs/>
          <w:color w:val="000000" w:themeColor="text1"/>
        </w:rPr>
      </w:pPr>
    </w:p>
    <w:p w14:paraId="1DF29006" w14:textId="302EA92A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29D33FE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96322">
              <w:rPr>
                <w:color w:val="4472C4" w:themeColor="accent1"/>
              </w:rPr>
              <w:t>Ely &amp; Walker Fabric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4233A5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F6266">
              <w:rPr>
                <w:color w:val="4472C4" w:themeColor="accent1"/>
              </w:rPr>
              <w:t>1</w:t>
            </w:r>
            <w:r w:rsidR="002E2334">
              <w:rPr>
                <w:color w:val="4472C4" w:themeColor="accent1"/>
              </w:rPr>
              <w:t>924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E2334">
              <w:rPr>
                <w:color w:val="4472C4" w:themeColor="accent1"/>
              </w:rPr>
              <w:t>48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788CE4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415682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04B31C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F626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028EA1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EF6266">
              <w:rPr>
                <w:color w:val="4472C4" w:themeColor="accent1"/>
              </w:rPr>
              <w:t>yards</w:t>
            </w:r>
            <w:r w:rsidR="006C2C15" w:rsidRPr="00AD5CE1">
              <w:t xml:space="preserve">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F6266">
              <w:rPr>
                <w:color w:val="4472C4" w:themeColor="accent1"/>
              </w:rPr>
              <w:t>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807477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0A2EDF1E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941144">
              <w:rPr>
                <w:color w:val="4472C4" w:themeColor="accent1"/>
              </w:rPr>
              <w:t>Appears to be a binding. Machine assembled.</w:t>
            </w:r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680D6" w14:textId="77777777" w:rsidR="00956A5D" w:rsidRDefault="00956A5D" w:rsidP="00505854">
      <w:r>
        <w:separator/>
      </w:r>
    </w:p>
  </w:endnote>
  <w:endnote w:type="continuationSeparator" w:id="0">
    <w:p w14:paraId="49EB8560" w14:textId="77777777" w:rsidR="00956A5D" w:rsidRDefault="00956A5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A7192" w14:textId="77777777" w:rsidR="00956A5D" w:rsidRDefault="00956A5D" w:rsidP="00505854">
      <w:r>
        <w:separator/>
      </w:r>
    </w:p>
  </w:footnote>
  <w:footnote w:type="continuationSeparator" w:id="0">
    <w:p w14:paraId="06850519" w14:textId="77777777" w:rsidR="00956A5D" w:rsidRDefault="00956A5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5666E1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C1481">
      <w:rPr>
        <w:b/>
        <w:bCs/>
        <w:sz w:val="28"/>
        <w:szCs w:val="28"/>
      </w:rPr>
      <w:t>0259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7363E">
      <w:rPr>
        <w:noProof/>
        <w:sz w:val="28"/>
        <w:szCs w:val="28"/>
      </w:rPr>
      <w:t>October 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6512"/>
    <w:rsid w:val="000470BC"/>
    <w:rsid w:val="000479BE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6322"/>
    <w:rsid w:val="001A4C7E"/>
    <w:rsid w:val="001B0FD8"/>
    <w:rsid w:val="001B241F"/>
    <w:rsid w:val="001D0E37"/>
    <w:rsid w:val="001D5F02"/>
    <w:rsid w:val="001E334C"/>
    <w:rsid w:val="001F1699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6B8D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233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67931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0689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6DE2"/>
    <w:rsid w:val="006319F7"/>
    <w:rsid w:val="006359FB"/>
    <w:rsid w:val="006400E0"/>
    <w:rsid w:val="0064024A"/>
    <w:rsid w:val="00652555"/>
    <w:rsid w:val="00665070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3FC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363E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1144"/>
    <w:rsid w:val="00956A5D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1481"/>
    <w:rsid w:val="00CC255B"/>
    <w:rsid w:val="00CC71E4"/>
    <w:rsid w:val="00CD0F2C"/>
    <w:rsid w:val="00CD187F"/>
    <w:rsid w:val="00CD3DE3"/>
    <w:rsid w:val="00CD7096"/>
    <w:rsid w:val="00CE2963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EF6266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2025-10-02T15:29:00Z</cp:lastPrinted>
  <dcterms:created xsi:type="dcterms:W3CDTF">2025-10-02T15:29:00Z</dcterms:created>
  <dcterms:modified xsi:type="dcterms:W3CDTF">2025-10-02T15:29:00Z</dcterms:modified>
</cp:coreProperties>
</file>