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74C6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874C61" w14:paraId="15934A3C" w14:textId="77777777" w:rsidTr="00D2396E">
        <w:tc>
          <w:tcPr>
            <w:tcW w:w="5395" w:type="dxa"/>
          </w:tcPr>
          <w:p w14:paraId="2F2D6E1B" w14:textId="3BB7AEB5" w:rsidR="00AC1870" w:rsidRDefault="00874C61" w:rsidP="00D2396E">
            <w:r>
              <w:rPr>
                <w:noProof/>
              </w:rPr>
              <w:drawing>
                <wp:inline distT="0" distB="0" distL="0" distR="0" wp14:anchorId="10B62A80" wp14:editId="5F506613">
                  <wp:extent cx="3135257" cy="2920434"/>
                  <wp:effectExtent l="0" t="0" r="1905" b="635"/>
                  <wp:docPr id="1603132959" name="Picture 1" descr="A group of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132959" name="Picture 1" descr="A group of pieces of fabric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841" cy="2951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39213517" w:rsidR="00AC1870" w:rsidRDefault="00874C61" w:rsidP="00D2396E">
            <w:r>
              <w:rPr>
                <w:noProof/>
              </w:rPr>
              <w:drawing>
                <wp:inline distT="0" distB="0" distL="0" distR="0" wp14:anchorId="49FE937D" wp14:editId="2ACB9644">
                  <wp:extent cx="3191579" cy="2952211"/>
                  <wp:effectExtent l="0" t="0" r="0" b="0"/>
                  <wp:docPr id="1798962002" name="Picture 2" descr="A group of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962002" name="Picture 2" descr="A group of pieces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795" cy="296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78844565" w14:textId="18B9CEE3" w:rsidR="00487097" w:rsidRDefault="00874C61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B75E89A" wp14:editId="768015A7">
            <wp:extent cx="6858000" cy="6388100"/>
            <wp:effectExtent l="0" t="0" r="0" b="0"/>
            <wp:docPr id="2029136415" name="Picture 3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136415" name="Picture 3" descr="A group of pieces of fabric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8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3347A01" wp14:editId="06F81667">
            <wp:extent cx="6858000" cy="6653530"/>
            <wp:effectExtent l="0" t="0" r="0" b="1270"/>
            <wp:docPr id="900512670" name="Picture 4" descr="A piece of fabric with black and 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512670" name="Picture 4" descr="A piece of fabric with black and red square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5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830AFE3" wp14:editId="505FD195">
            <wp:extent cx="6858000" cy="6619240"/>
            <wp:effectExtent l="0" t="0" r="0" b="0"/>
            <wp:docPr id="184619814" name="Picture 5" descr="A piece of fabric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19814" name="Picture 5" descr="A piece of fabric with black dot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1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24BCC67" wp14:editId="18214BA6">
            <wp:extent cx="6858000" cy="6235700"/>
            <wp:effectExtent l="0" t="0" r="0" b="0"/>
            <wp:docPr id="1269895837" name="Picture 6" descr="A red cloth with yellow and white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895837" name="Picture 6" descr="A red cloth with yellow and white design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31BC396" wp14:editId="711A46F6">
            <wp:extent cx="6858000" cy="6343650"/>
            <wp:effectExtent l="0" t="0" r="0" b="6350"/>
            <wp:docPr id="165572031" name="Picture 7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2031" name="Picture 7" descr="A group of pieces of fabric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BC435D0" wp14:editId="5733964F">
            <wp:extent cx="6858000" cy="6680835"/>
            <wp:effectExtent l="0" t="0" r="0" b="0"/>
            <wp:docPr id="1233741073" name="Picture 8" descr="A piece of 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741073" name="Picture 8" descr="A piece of red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8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35A59F2" wp14:editId="4F825CEB">
            <wp:extent cx="6858000" cy="6731000"/>
            <wp:effectExtent l="0" t="0" r="0" b="0"/>
            <wp:docPr id="601804477" name="Picture 9" descr="A piece of 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04477" name="Picture 9" descr="A piece of red fabric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3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B428733" wp14:editId="53F0949E">
            <wp:extent cx="6858000" cy="6828155"/>
            <wp:effectExtent l="0" t="0" r="0" b="4445"/>
            <wp:docPr id="1606379646" name="Picture 10" descr="A piece of fabric with yellow and red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379646" name="Picture 10" descr="A piece of fabric with yellow and red design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2509" w14:textId="77777777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10F0C1BD" w14:textId="77777777" w:rsidR="0005637A" w:rsidRDefault="0005637A" w:rsidP="0005637A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5637A" w:rsidRPr="00023D07" w14:paraId="79B30891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538C9" w14:textId="77777777" w:rsidR="0005637A" w:rsidRPr="00023D07" w:rsidRDefault="0005637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08204" w14:textId="77777777" w:rsidR="0005637A" w:rsidRPr="00023D07" w:rsidRDefault="0005637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884D5" w14:textId="77777777" w:rsidR="0005637A" w:rsidRPr="00023D07" w:rsidRDefault="0005637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CADC1" w14:textId="77777777" w:rsidR="0005637A" w:rsidRPr="00023D07" w:rsidRDefault="0005637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29ECE" w14:textId="77777777" w:rsidR="0005637A" w:rsidRPr="00023D07" w:rsidRDefault="0005637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05637A" w14:paraId="0455E109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45CAAAB" w14:textId="77777777" w:rsidR="0005637A" w:rsidRDefault="0005637A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20C616C" w14:textId="77777777" w:rsidR="0005637A" w:rsidRDefault="0005637A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40025D60" w14:textId="77777777" w:rsidR="0005637A" w:rsidRDefault="0005637A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35C5105B" w14:textId="77777777" w:rsidR="0005637A" w:rsidRDefault="0005637A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64113CC9" w14:textId="77777777" w:rsidR="0005637A" w:rsidRDefault="0005637A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05637A" w14:paraId="28388C03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A6CCF7" w14:textId="77777777" w:rsidR="0005637A" w:rsidRPr="00023D07" w:rsidRDefault="0005637A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3121080" w14:textId="77777777" w:rsidR="0005637A" w:rsidRDefault="0005637A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70FC036" w14:textId="77777777" w:rsidR="0005637A" w:rsidRDefault="0005637A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24DBCEC" w14:textId="77777777" w:rsidR="0005637A" w:rsidRPr="004E673A" w:rsidRDefault="0005637A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B557363" w14:textId="77777777" w:rsidR="0005637A" w:rsidRDefault="0005637A" w:rsidP="00117A44">
            <w:pPr>
              <w:rPr>
                <w:color w:val="4472C4" w:themeColor="accent1"/>
              </w:rPr>
            </w:pPr>
          </w:p>
        </w:tc>
      </w:tr>
      <w:tr w:rsidR="0005637A" w14:paraId="753F2701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C6009E9" w14:textId="77777777" w:rsidR="0005637A" w:rsidRPr="00023D07" w:rsidRDefault="0005637A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2B68F9AD" w14:textId="77777777" w:rsidR="0005637A" w:rsidRDefault="0005637A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4CC732B2" w14:textId="77777777" w:rsidR="0005637A" w:rsidRDefault="0005637A" w:rsidP="00AD5CE1">
      <w:pPr>
        <w:pStyle w:val="Heading2"/>
        <w:rPr>
          <w:b/>
          <w:bCs/>
          <w:color w:val="000000" w:themeColor="text1"/>
        </w:rPr>
      </w:pPr>
    </w:p>
    <w:p w14:paraId="1DF29006" w14:textId="78D63549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A012569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F5974">
              <w:rPr>
                <w:color w:val="4472C4" w:themeColor="accent1"/>
              </w:rPr>
              <w:t>1895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F597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3C9A22F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0D05DC53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60503BB8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F5974">
              <w:rPr>
                <w:noProof/>
                <w:color w:val="4472C4" w:themeColor="accent1"/>
              </w:rPr>
              <w:t>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BB5C8B0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F5974">
              <w:rPr>
                <w:noProof/>
                <w:color w:val="4472C4" w:themeColor="accent1"/>
              </w:rPr>
              <w:t>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F5974">
              <w:rPr>
                <w:noProof/>
                <w:color w:val="4472C4" w:themeColor="accent1"/>
              </w:rPr>
              <w:t>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5C5BC8BC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3C7A21A4" w14:textId="77777777" w:rsidR="00F552DF" w:rsidRDefault="00F552DF" w:rsidP="00AD5CE1"/>
    <w:sectPr w:rsidR="00F552DF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A42351" w14:textId="77777777" w:rsidR="0000160A" w:rsidRDefault="0000160A" w:rsidP="00505854">
      <w:r>
        <w:separator/>
      </w:r>
    </w:p>
  </w:endnote>
  <w:endnote w:type="continuationSeparator" w:id="0">
    <w:p w14:paraId="6EEE6336" w14:textId="77777777" w:rsidR="0000160A" w:rsidRDefault="0000160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547137" w14:textId="77777777" w:rsidR="0000160A" w:rsidRDefault="0000160A" w:rsidP="00505854">
      <w:r>
        <w:separator/>
      </w:r>
    </w:p>
  </w:footnote>
  <w:footnote w:type="continuationSeparator" w:id="0">
    <w:p w14:paraId="2BD6B401" w14:textId="77777777" w:rsidR="0000160A" w:rsidRDefault="0000160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0CBCD96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434258">
      <w:rPr>
        <w:b/>
        <w:bCs/>
        <w:sz w:val="28"/>
        <w:szCs w:val="28"/>
      </w:rPr>
      <w:t>0258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F552DF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160A"/>
    <w:rsid w:val="00004AA1"/>
    <w:rsid w:val="00007106"/>
    <w:rsid w:val="00012DB5"/>
    <w:rsid w:val="00013607"/>
    <w:rsid w:val="00020D90"/>
    <w:rsid w:val="00023D07"/>
    <w:rsid w:val="000470BC"/>
    <w:rsid w:val="00055ECE"/>
    <w:rsid w:val="0005637A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27ACB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4258"/>
    <w:rsid w:val="00435B40"/>
    <w:rsid w:val="00456603"/>
    <w:rsid w:val="004650E7"/>
    <w:rsid w:val="00470041"/>
    <w:rsid w:val="0047590F"/>
    <w:rsid w:val="004801AA"/>
    <w:rsid w:val="004806D3"/>
    <w:rsid w:val="00487097"/>
    <w:rsid w:val="004A3638"/>
    <w:rsid w:val="004B66A6"/>
    <w:rsid w:val="004B71A6"/>
    <w:rsid w:val="004C1581"/>
    <w:rsid w:val="004C3A6D"/>
    <w:rsid w:val="004C50C2"/>
    <w:rsid w:val="004D3EE6"/>
    <w:rsid w:val="004D4D35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95307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41D80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74C61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77383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C6BEF"/>
    <w:rsid w:val="00DD013C"/>
    <w:rsid w:val="00DD12E3"/>
    <w:rsid w:val="00DE480B"/>
    <w:rsid w:val="00DF1993"/>
    <w:rsid w:val="00DF5974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2DF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10</Pages>
  <Words>158</Words>
  <Characters>902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2025-09-14T21:19:00Z</dcterms:modified>
</cp:coreProperties>
</file>