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02"/>
        <w:gridCol w:w="5498"/>
      </w:tblGrid>
      <w:tr w:rsidR="00DA4E0B" w14:paraId="6688F50A" w14:textId="77777777" w:rsidTr="00BB2F83">
        <w:tc>
          <w:tcPr>
            <w:tcW w:w="5302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498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DA4E0B" w14:paraId="15934A3C" w14:textId="77777777" w:rsidTr="00BB2F83">
        <w:tc>
          <w:tcPr>
            <w:tcW w:w="5302" w:type="dxa"/>
          </w:tcPr>
          <w:p w14:paraId="2F2D6E1B" w14:textId="090BDF9C" w:rsidR="00AC1870" w:rsidRDefault="00DA4E0B" w:rsidP="00D2396E">
            <w:r>
              <w:rPr>
                <w:noProof/>
              </w:rPr>
              <w:drawing>
                <wp:inline distT="0" distB="0" distL="0" distR="0" wp14:anchorId="278E09D0" wp14:editId="0597ECDC">
                  <wp:extent cx="3098800" cy="2817900"/>
                  <wp:effectExtent l="0" t="0" r="0" b="1905"/>
                  <wp:docPr id="812432783" name="Picture 1" descr="A group of hexagon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432783" name="Picture 1" descr="A group of hexagons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9597" cy="2873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8" w:type="dxa"/>
          </w:tcPr>
          <w:p w14:paraId="7CE5C3BE" w14:textId="2AD2E818" w:rsidR="00AC1870" w:rsidRDefault="00DA4E0B" w:rsidP="00D2396E">
            <w:r>
              <w:rPr>
                <w:noProof/>
              </w:rPr>
              <w:drawing>
                <wp:inline distT="0" distB="0" distL="0" distR="0" wp14:anchorId="781E9F48" wp14:editId="60144B41">
                  <wp:extent cx="3035300" cy="2860770"/>
                  <wp:effectExtent l="0" t="0" r="0" b="0"/>
                  <wp:docPr id="2088443808" name="Picture 2" descr="A group of hexagon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443808" name="Picture 2" descr="A group of hexagons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547" cy="2898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012509" w14:textId="23E53FC1" w:rsidR="00AC1870" w:rsidRDefault="00DA4E0B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2C0F13F5" wp14:editId="140A0952">
            <wp:extent cx="6858000" cy="6236335"/>
            <wp:effectExtent l="0" t="0" r="0" b="0"/>
            <wp:docPr id="368031791" name="Picture 3" descr="A group of hexagon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031791" name="Picture 3" descr="A group of hexagons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3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9AA577" wp14:editId="75DF5698">
            <wp:extent cx="6858000" cy="6468110"/>
            <wp:effectExtent l="0" t="0" r="0" b="0"/>
            <wp:docPr id="1481774145" name="Picture 4" descr="A hexagon patchwork on a white and green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774145" name="Picture 4" descr="A hexagon patchwork on a white and green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6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B22D05" wp14:editId="4B0765F5">
            <wp:extent cx="6858000" cy="7152640"/>
            <wp:effectExtent l="0" t="0" r="0" b="0"/>
            <wp:docPr id="1536170248" name="Picture 5" descr="A hexagon quilt on a white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170248" name="Picture 5" descr="A hexagon quilt on a white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5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E92CD3" wp14:editId="1B59470C">
            <wp:extent cx="6858000" cy="6318250"/>
            <wp:effectExtent l="0" t="0" r="0" b="6350"/>
            <wp:docPr id="1449873970" name="Picture 6" descr="A quilt on a til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873970" name="Picture 6" descr="A quilt on a tile surface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1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3A08F5" wp14:editId="4C48AE73">
            <wp:extent cx="6858000" cy="6104890"/>
            <wp:effectExtent l="0" t="0" r="0" b="3810"/>
            <wp:docPr id="1603669823" name="Picture 7" descr="A patchwork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669823" name="Picture 7" descr="A patchwork quilt on a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0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451F01" wp14:editId="4DC6521B">
            <wp:extent cx="6858000" cy="5953125"/>
            <wp:effectExtent l="0" t="0" r="0" b="3175"/>
            <wp:docPr id="1619745126" name="Picture 8" descr="A hexagon patchwork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745126" name="Picture 8" descr="A hexagon patchwork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0829AD" wp14:editId="2E5353E5">
            <wp:extent cx="6858000" cy="5985510"/>
            <wp:effectExtent l="0" t="0" r="0" b="0"/>
            <wp:docPr id="1074791864" name="Picture 9" descr="A hexagon patchwork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791864" name="Picture 9" descr="A hexagon patchwork on a grid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8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F8A934" wp14:editId="36246C16">
            <wp:extent cx="6858000" cy="6040755"/>
            <wp:effectExtent l="0" t="0" r="0" b="4445"/>
            <wp:docPr id="857986114" name="Picture 10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986114" name="Picture 10" descr="A piece of fabric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4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E9FE74" wp14:editId="2990E16A">
            <wp:extent cx="6858000" cy="6214110"/>
            <wp:effectExtent l="0" t="0" r="0" b="0"/>
            <wp:docPr id="621690106" name="Picture 11" descr="A hexagon patchwork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690106" name="Picture 11" descr="A hexagon patchwork on a grid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1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CB8DC1" wp14:editId="58F42734">
            <wp:extent cx="6858000" cy="6463665"/>
            <wp:effectExtent l="0" t="0" r="0" b="635"/>
            <wp:docPr id="1001048373" name="Picture 12" descr="A group of hexagon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048373" name="Picture 12" descr="A group of hexagons on a grid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6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2F865E75" w14:textId="77777777" w:rsidR="00BB2F83" w:rsidRDefault="00BB2F83" w:rsidP="00BB2F83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BB2F83" w:rsidRPr="00023D07" w14:paraId="1F04CE7A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28858" w14:textId="77777777" w:rsidR="00BB2F83" w:rsidRPr="00023D07" w:rsidRDefault="00BB2F83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569A5" w14:textId="77777777" w:rsidR="00BB2F83" w:rsidRPr="00023D07" w:rsidRDefault="00BB2F83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291F9" w14:textId="77777777" w:rsidR="00BB2F83" w:rsidRPr="00023D07" w:rsidRDefault="00BB2F83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A6A551" w14:textId="77777777" w:rsidR="00BB2F83" w:rsidRPr="00023D07" w:rsidRDefault="00BB2F83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1068B" w14:textId="77777777" w:rsidR="00BB2F83" w:rsidRPr="00023D07" w:rsidRDefault="00BB2F83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BB2F83" w14:paraId="35019012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671D8D8" w14:textId="77777777" w:rsidR="00BB2F83" w:rsidRDefault="00BB2F83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289884A0" w14:textId="77777777" w:rsidR="00BB2F83" w:rsidRDefault="00BB2F83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7E24C3C4" w14:textId="77777777" w:rsidR="00BB2F83" w:rsidRDefault="00BB2F83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37727A5" w14:textId="77777777" w:rsidR="00BB2F83" w:rsidRDefault="00BB2F83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6D38BEEE" w14:textId="77777777" w:rsidR="00BB2F83" w:rsidRDefault="00BB2F83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B2F83" w14:paraId="42DD4F8D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800D3B0" w14:textId="77777777" w:rsidR="00BB2F83" w:rsidRPr="00023D07" w:rsidRDefault="00BB2F83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72C5D5E9" w14:textId="77777777" w:rsidR="00BB2F83" w:rsidRDefault="00BB2F83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AAC36B8" w14:textId="77777777" w:rsidR="00BB2F83" w:rsidRDefault="00BB2F83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2BBBFA0D" w14:textId="77777777" w:rsidR="00BB2F83" w:rsidRPr="004E673A" w:rsidRDefault="00BB2F83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57489F4" w14:textId="77777777" w:rsidR="00BB2F83" w:rsidRDefault="00BB2F83" w:rsidP="00117A44">
            <w:pPr>
              <w:rPr>
                <w:color w:val="4472C4" w:themeColor="accent1"/>
              </w:rPr>
            </w:pPr>
          </w:p>
        </w:tc>
      </w:tr>
      <w:tr w:rsidR="00BB2F83" w14:paraId="5B8E57C9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F419C01" w14:textId="77777777" w:rsidR="00BB2F83" w:rsidRPr="00023D07" w:rsidRDefault="00BB2F83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30AACA7" w14:textId="77777777" w:rsidR="00BB2F83" w:rsidRDefault="00BB2F83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7ECAA10B" w14:textId="77777777" w:rsidR="00BB2F83" w:rsidRDefault="00BB2F83" w:rsidP="00BB2F83">
      <w:pPr>
        <w:pStyle w:val="Heading2"/>
        <w:rPr>
          <w:b/>
          <w:bCs/>
          <w:color w:val="000000" w:themeColor="text1"/>
        </w:rPr>
      </w:pPr>
    </w:p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7F430E86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311DD">
              <w:rPr>
                <w:color w:val="4472C4" w:themeColor="accent1"/>
              </w:rPr>
              <w:t>1890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5311DD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3FAB0051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5311DD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6207ED63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5311DD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36C7E89A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311DD">
              <w:rPr>
                <w:noProof/>
                <w:color w:val="4472C4" w:themeColor="accent1"/>
              </w:rPr>
              <w:t>4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7E18C713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5311DD">
              <w:t>7” edge to edge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0E98FADF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Other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6B4E56" w14:textId="77777777" w:rsidR="00DD6C8A" w:rsidRDefault="00DD6C8A" w:rsidP="00505854">
      <w:r>
        <w:separator/>
      </w:r>
    </w:p>
  </w:endnote>
  <w:endnote w:type="continuationSeparator" w:id="0">
    <w:p w14:paraId="62FCDF64" w14:textId="77777777" w:rsidR="00DD6C8A" w:rsidRDefault="00DD6C8A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1B1F8D" w14:textId="77777777" w:rsidR="00DD6C8A" w:rsidRDefault="00DD6C8A" w:rsidP="00505854">
      <w:r>
        <w:separator/>
      </w:r>
    </w:p>
  </w:footnote>
  <w:footnote w:type="continuationSeparator" w:id="0">
    <w:p w14:paraId="7DA3FFCF" w14:textId="77777777" w:rsidR="00DD6C8A" w:rsidRDefault="00DD6C8A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6BF43658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B91197">
      <w:rPr>
        <w:b/>
        <w:bCs/>
        <w:sz w:val="28"/>
        <w:szCs w:val="28"/>
      </w:rPr>
      <w:t>0257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5311DD">
      <w:rPr>
        <w:noProof/>
        <w:sz w:val="28"/>
        <w:szCs w:val="28"/>
      </w:rPr>
      <w:t>August 27,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0F79A4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21F90"/>
    <w:rsid w:val="0033207B"/>
    <w:rsid w:val="0033673F"/>
    <w:rsid w:val="003405B7"/>
    <w:rsid w:val="003419C7"/>
    <w:rsid w:val="003505B5"/>
    <w:rsid w:val="003618A8"/>
    <w:rsid w:val="00367A21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11DD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2A2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3EE9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1197"/>
    <w:rsid w:val="00B96C99"/>
    <w:rsid w:val="00BA3FDF"/>
    <w:rsid w:val="00BB2F83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4E0B"/>
    <w:rsid w:val="00DA72DF"/>
    <w:rsid w:val="00DB05DB"/>
    <w:rsid w:val="00DB2E8E"/>
    <w:rsid w:val="00DD013C"/>
    <w:rsid w:val="00DD12E3"/>
    <w:rsid w:val="00DD6C8A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26</Pages>
  <Words>3455</Words>
  <Characters>19699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2025-08-28T00:52:00Z</dcterms:modified>
</cp:coreProperties>
</file>