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6"/>
      </w:tblGrid>
      <w:tr w:rsidR="00DE23B7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DE23B7" w14:paraId="15934A3C" w14:textId="77777777" w:rsidTr="00D2396E">
        <w:tc>
          <w:tcPr>
            <w:tcW w:w="5395" w:type="dxa"/>
          </w:tcPr>
          <w:p w14:paraId="2F2D6E1B" w14:textId="78165AA8" w:rsidR="00AC1870" w:rsidRDefault="00DE23B7" w:rsidP="00D2396E">
            <w:r>
              <w:rPr>
                <w:noProof/>
              </w:rPr>
              <w:drawing>
                <wp:inline distT="0" distB="0" distL="0" distR="0" wp14:anchorId="0CA0E53C" wp14:editId="458447B4">
                  <wp:extent cx="3200400" cy="3060234"/>
                  <wp:effectExtent l="0" t="0" r="0" b="635"/>
                  <wp:docPr id="160581036" name="Picture 1" descr="A group of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81036" name="Picture 1" descr="A group of pieces of fabric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234" cy="3099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160528BF" w:rsidR="00AC1870" w:rsidRDefault="00DE23B7" w:rsidP="00D2396E">
            <w:r>
              <w:rPr>
                <w:noProof/>
              </w:rPr>
              <w:drawing>
                <wp:inline distT="0" distB="0" distL="0" distR="0" wp14:anchorId="5EF8E1FB" wp14:editId="164739E2">
                  <wp:extent cx="3289300" cy="3057222"/>
                  <wp:effectExtent l="0" t="0" r="0" b="3810"/>
                  <wp:docPr id="612219727" name="Picture 2" descr="A patchwork piece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219727" name="Picture 2" descr="A patchwork piece of fabric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7563" cy="3074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4A07AB90" w:rsidR="00AC1870" w:rsidRDefault="00DE23B7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6D9C4E2" wp14:editId="02E13F54">
            <wp:extent cx="6858000" cy="6557645"/>
            <wp:effectExtent l="0" t="0" r="0" b="0"/>
            <wp:docPr id="1797934974" name="Picture 3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934974" name="Picture 3" descr="A group of pieces of fabric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5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D068D4" wp14:editId="38E6A1FD">
            <wp:extent cx="6858000" cy="6955155"/>
            <wp:effectExtent l="0" t="0" r="0" b="4445"/>
            <wp:docPr id="663819836" name="Picture 4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819836" name="Picture 4" descr="A piece of fabric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5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54B2EE" wp14:editId="2B5A0E62">
            <wp:extent cx="6858000" cy="6595110"/>
            <wp:effectExtent l="0" t="0" r="0" b="0"/>
            <wp:docPr id="1307770340" name="Picture 5" descr="A patchwork quilt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770340" name="Picture 5" descr="A patchwork quilt on a white surfac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9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1E7E8D" wp14:editId="23D7DD85">
            <wp:extent cx="6858000" cy="6350000"/>
            <wp:effectExtent l="0" t="0" r="0" b="0"/>
            <wp:docPr id="608858317" name="Picture 6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858317" name="Picture 6" descr="A piece of fabric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98E5DF" wp14:editId="36317EBD">
            <wp:extent cx="6858000" cy="7063105"/>
            <wp:effectExtent l="0" t="0" r="0" b="0"/>
            <wp:docPr id="2147340978" name="Picture 7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40978" name="Picture 7" descr="A piece of fabric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CDFD92" wp14:editId="7C647D8D">
            <wp:extent cx="6858000" cy="6374130"/>
            <wp:effectExtent l="0" t="0" r="0" b="1270"/>
            <wp:docPr id="1855155178" name="Picture 8" descr="A patchwork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155178" name="Picture 8" descr="A patchwork piece of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7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D84FD" wp14:editId="722E7C53">
            <wp:extent cx="6858000" cy="6719570"/>
            <wp:effectExtent l="0" t="0" r="0" b="0"/>
            <wp:docPr id="294829490" name="Picture 9" descr="A patchwork of red and whit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29490" name="Picture 9" descr="A patchwork of red and white square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1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53BDA9D6" w:rsidR="0097695B" w:rsidRDefault="008E3136" w:rsidP="003C6205">
            <w:r>
              <w:rPr>
                <w:color w:val="4472C4" w:themeColor="accent1"/>
              </w:rPr>
              <w:t>Dec 19, 2024</w:t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526E2AB6" w:rsidR="0097695B" w:rsidRDefault="008E3136" w:rsidP="003C6205">
            <w:pPr>
              <w:rPr>
                <w:color w:val="4472C4" w:themeColor="accent1"/>
              </w:rPr>
            </w:pPr>
            <w:proofErr w:type="gramStart"/>
            <w:r>
              <w:rPr>
                <w:color w:val="4472C4" w:themeColor="accent1"/>
              </w:rPr>
              <w:t>Country Side</w:t>
            </w:r>
            <w:proofErr w:type="gramEnd"/>
            <w:r>
              <w:rPr>
                <w:color w:val="4472C4" w:themeColor="accent1"/>
              </w:rPr>
              <w:t xml:space="preserve"> Antique Mall</w:t>
            </w:r>
            <w:r>
              <w:rPr>
                <w:color w:val="4472C4" w:themeColor="accent1"/>
              </w:rPr>
              <w:br/>
              <w:t>Thorton, IN</w:t>
            </w:r>
            <w:r>
              <w:rPr>
                <w:color w:val="4472C4" w:themeColor="accent1"/>
              </w:rPr>
              <w:br/>
              <w:t>765 36 7200</w:t>
            </w:r>
          </w:p>
        </w:tc>
        <w:tc>
          <w:tcPr>
            <w:tcW w:w="1165" w:type="dxa"/>
          </w:tcPr>
          <w:p w14:paraId="2372E226" w14:textId="676957B0" w:rsidR="0097695B" w:rsidRDefault="0097695B" w:rsidP="003C6205">
            <w:pPr>
              <w:rPr>
                <w:color w:val="4472C4" w:themeColor="accent1"/>
              </w:rPr>
            </w:pP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0F37EEC8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607C9">
              <w:rPr>
                <w:color w:val="4472C4" w:themeColor="accent1"/>
              </w:rPr>
              <w:t>1</w:t>
            </w:r>
            <w:r w:rsidR="00A11FA5">
              <w:rPr>
                <w:color w:val="4472C4" w:themeColor="accent1"/>
              </w:rPr>
              <w:t>895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3607C9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165F5EB5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F5984C1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1B69992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607C9">
              <w:rPr>
                <w:noProof/>
                <w:color w:val="4472C4" w:themeColor="accent1"/>
              </w:rPr>
              <w:t>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A34F85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607C9">
              <w:rPr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607C9">
              <w:rPr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6208BC3E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7"/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83A887" w14:textId="77777777" w:rsidR="00172194" w:rsidRDefault="00172194" w:rsidP="00505854">
      <w:r>
        <w:separator/>
      </w:r>
    </w:p>
  </w:endnote>
  <w:endnote w:type="continuationSeparator" w:id="0">
    <w:p w14:paraId="4A224359" w14:textId="77777777" w:rsidR="00172194" w:rsidRDefault="00172194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BA7B3A" w14:textId="77777777" w:rsidR="00172194" w:rsidRDefault="00172194" w:rsidP="00505854">
      <w:r>
        <w:separator/>
      </w:r>
    </w:p>
  </w:footnote>
  <w:footnote w:type="continuationSeparator" w:id="0">
    <w:p w14:paraId="7B1C07BA" w14:textId="77777777" w:rsidR="00172194" w:rsidRDefault="00172194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63AB5AF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4E0E38">
      <w:rPr>
        <w:b/>
        <w:bCs/>
        <w:sz w:val="28"/>
        <w:szCs w:val="28"/>
      </w:rPr>
      <w:t>0256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A11FA5">
      <w:rPr>
        <w:noProof/>
        <w:sz w:val="28"/>
        <w:szCs w:val="28"/>
      </w:rPr>
      <w:t>September 30,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2194"/>
    <w:rsid w:val="00174C18"/>
    <w:rsid w:val="00177BB7"/>
    <w:rsid w:val="001873C2"/>
    <w:rsid w:val="00193391"/>
    <w:rsid w:val="001A4C7E"/>
    <w:rsid w:val="001A51C1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07C9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86DF7"/>
    <w:rsid w:val="004A3638"/>
    <w:rsid w:val="004B66A6"/>
    <w:rsid w:val="004B71A6"/>
    <w:rsid w:val="004C1581"/>
    <w:rsid w:val="004C3A6D"/>
    <w:rsid w:val="004C50C2"/>
    <w:rsid w:val="004D3EE6"/>
    <w:rsid w:val="004E0E38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22F04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A39B7"/>
    <w:rsid w:val="008B015A"/>
    <w:rsid w:val="008B148B"/>
    <w:rsid w:val="008B1C0F"/>
    <w:rsid w:val="008B31F5"/>
    <w:rsid w:val="008C2DA9"/>
    <w:rsid w:val="008D0B8C"/>
    <w:rsid w:val="008D2F14"/>
    <w:rsid w:val="008D3B7B"/>
    <w:rsid w:val="008E3136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1FA5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1B4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57AD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23B7"/>
    <w:rsid w:val="00DE480B"/>
    <w:rsid w:val="00DF1993"/>
    <w:rsid w:val="00DF32DB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23</Pages>
  <Words>3457</Words>
  <Characters>19711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2025-09-30T21:21:00Z</dcterms:modified>
</cp:coreProperties>
</file>