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7"/>
        <w:gridCol w:w="5803"/>
      </w:tblGrid>
      <w:tr w:rsidR="00C2101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21011" w14:paraId="15934A3C" w14:textId="77777777" w:rsidTr="00D2396E">
        <w:tc>
          <w:tcPr>
            <w:tcW w:w="5395" w:type="dxa"/>
          </w:tcPr>
          <w:p w14:paraId="2F2D6E1B" w14:textId="07299DE7" w:rsidR="00AC1870" w:rsidRDefault="00C21011" w:rsidP="00D2396E">
            <w:r>
              <w:rPr>
                <w:noProof/>
              </w:rPr>
              <w:drawing>
                <wp:inline distT="0" distB="0" distL="0" distR="0" wp14:anchorId="629B5FB6" wp14:editId="12314C5E">
                  <wp:extent cx="3719857" cy="2968308"/>
                  <wp:effectExtent l="0" t="5080" r="0" b="0"/>
                  <wp:docPr id="1917091418" name="Picture 1" descr="Several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091418" name="Picture 1" descr="Several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86368" cy="302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5A7AE34" w:rsidR="00AC1870" w:rsidRDefault="00C21011" w:rsidP="00D2396E">
            <w:r>
              <w:rPr>
                <w:noProof/>
              </w:rPr>
              <w:drawing>
                <wp:inline distT="0" distB="0" distL="0" distR="0" wp14:anchorId="4CD2E67E" wp14:editId="6980EDD7">
                  <wp:extent cx="3723071" cy="3548286"/>
                  <wp:effectExtent l="0" t="1270" r="0" b="0"/>
                  <wp:docPr id="2109564501" name="Picture 2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564501" name="Picture 2" descr="A group of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60989" cy="3584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803A156" w:rsidR="00AC1870" w:rsidRDefault="00C2101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6B3FB80" wp14:editId="771E8929">
            <wp:extent cx="8597265" cy="6858000"/>
            <wp:effectExtent l="6033" t="0" r="0" b="0"/>
            <wp:docPr id="1805442565" name="Picture 3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442565" name="Picture 3" descr="Several pieces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972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DF3F5" wp14:editId="394715DD">
            <wp:extent cx="6858000" cy="6694170"/>
            <wp:effectExtent l="0" t="0" r="0" b="0"/>
            <wp:docPr id="283032929" name="Picture 4" descr="A piece of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32929" name="Picture 4" descr="A piece of fabric with a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9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F6B81" wp14:editId="1DC8BEA9">
            <wp:extent cx="6858000" cy="6499860"/>
            <wp:effectExtent l="0" t="0" r="0" b="2540"/>
            <wp:docPr id="1467122323" name="Picture 5" descr="A piece of fabric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122323" name="Picture 5" descr="A piece of fabric with a pattern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47393" wp14:editId="258FEECC">
            <wp:extent cx="6858000" cy="6388735"/>
            <wp:effectExtent l="0" t="0" r="0" b="0"/>
            <wp:docPr id="334634102" name="Picture 6" descr="A piece of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34102" name="Picture 6" descr="A piece of fabric with a patter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7FFA1" wp14:editId="5990DD8A">
            <wp:extent cx="6858000" cy="6556375"/>
            <wp:effectExtent l="0" t="0" r="0" b="0"/>
            <wp:docPr id="177458574" name="Picture 7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58574" name="Picture 7" descr="A patchwork piece of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1276D" wp14:editId="38EC3A99">
            <wp:extent cx="6858000" cy="6894195"/>
            <wp:effectExtent l="0" t="0" r="0" b="1905"/>
            <wp:docPr id="2038757386" name="Picture 8" descr="A piece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57386" name="Picture 8" descr="A piece of fabric on a white surfac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82CD3" wp14:editId="2325DC40">
            <wp:extent cx="6858000" cy="6460490"/>
            <wp:effectExtent l="0" t="0" r="0" b="3810"/>
            <wp:docPr id="1611468105" name="Picture 9" descr="A piece of fabric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68105" name="Picture 9" descr="A piece of fabric with a square pattern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145C5" wp14:editId="64AF6CC2">
            <wp:extent cx="6920865" cy="6595953"/>
            <wp:effectExtent l="0" t="2540" r="0" b="0"/>
            <wp:docPr id="1764065354" name="Picture 10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065354" name="Picture 10" descr="A group of pieces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56321" cy="66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E13E93A" w14:textId="77777777" w:rsidR="002C7A9C" w:rsidRDefault="002C7A9C" w:rsidP="002C7A9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2C7A9C" w:rsidRPr="00023D07" w14:paraId="73FFAC13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727AB" w14:textId="77777777" w:rsidR="002C7A9C" w:rsidRPr="00023D07" w:rsidRDefault="002C7A9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99D8A" w14:textId="77777777" w:rsidR="002C7A9C" w:rsidRPr="00023D07" w:rsidRDefault="002C7A9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DAFD7" w14:textId="77777777" w:rsidR="002C7A9C" w:rsidRPr="00023D07" w:rsidRDefault="002C7A9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FBCD8" w14:textId="77777777" w:rsidR="002C7A9C" w:rsidRPr="00023D07" w:rsidRDefault="002C7A9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CA054" w14:textId="77777777" w:rsidR="002C7A9C" w:rsidRPr="00023D07" w:rsidRDefault="002C7A9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2C7A9C" w14:paraId="0C56CA4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7954E2" w14:textId="77777777" w:rsidR="002C7A9C" w:rsidRDefault="002C7A9C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3BA1EDE" w14:textId="77777777" w:rsidR="002C7A9C" w:rsidRDefault="002C7A9C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463F1067" w14:textId="77777777" w:rsidR="002C7A9C" w:rsidRDefault="002C7A9C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7C650C84" w14:textId="77777777" w:rsidR="002C7A9C" w:rsidRDefault="002C7A9C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4B9E20A2" w14:textId="77777777" w:rsidR="002C7A9C" w:rsidRDefault="002C7A9C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C7A9C" w14:paraId="00C3776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89B076A" w14:textId="77777777" w:rsidR="002C7A9C" w:rsidRPr="00023D07" w:rsidRDefault="002C7A9C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E7876D9" w14:textId="77777777" w:rsidR="002C7A9C" w:rsidRDefault="002C7A9C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E746117" w14:textId="77777777" w:rsidR="002C7A9C" w:rsidRDefault="002C7A9C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1BD6560" w14:textId="77777777" w:rsidR="002C7A9C" w:rsidRPr="004E673A" w:rsidRDefault="002C7A9C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9E712A8" w14:textId="77777777" w:rsidR="002C7A9C" w:rsidRDefault="002C7A9C" w:rsidP="00117A44">
            <w:pPr>
              <w:rPr>
                <w:color w:val="4472C4" w:themeColor="accent1"/>
              </w:rPr>
            </w:pPr>
          </w:p>
        </w:tc>
      </w:tr>
      <w:tr w:rsidR="002C7A9C" w14:paraId="1D9FCE7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5C838A7" w14:textId="77777777" w:rsidR="002C7A9C" w:rsidRPr="00023D07" w:rsidRDefault="002C7A9C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D324C24" w14:textId="77777777" w:rsidR="002C7A9C" w:rsidRDefault="002C7A9C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6C11084" w14:textId="77777777" w:rsidR="002C7A9C" w:rsidRDefault="002C7A9C" w:rsidP="002C7A9C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03F10E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92902">
              <w:rPr>
                <w:color w:val="4472C4" w:themeColor="accent1"/>
              </w:rPr>
              <w:t>18</w:t>
            </w:r>
            <w:r w:rsidR="003E308B">
              <w:rPr>
                <w:color w:val="4472C4" w:themeColor="accent1"/>
              </w:rPr>
              <w:t>75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9290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5AC2909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592902">
              <w:rPr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401BFF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125B4C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ED72D0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92902">
              <w:rPr>
                <w:noProof/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D4E90C5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92902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92902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C093BF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8B1189" w14:textId="77777777" w:rsidR="00C31431" w:rsidRDefault="00C31431" w:rsidP="00505854">
      <w:r>
        <w:separator/>
      </w:r>
    </w:p>
  </w:endnote>
  <w:endnote w:type="continuationSeparator" w:id="0">
    <w:p w14:paraId="4F47D2BF" w14:textId="77777777" w:rsidR="00C31431" w:rsidRDefault="00C3143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6727E5" w14:textId="77777777" w:rsidR="00C31431" w:rsidRDefault="00C31431" w:rsidP="00505854">
      <w:r>
        <w:separator/>
      </w:r>
    </w:p>
  </w:footnote>
  <w:footnote w:type="continuationSeparator" w:id="0">
    <w:p w14:paraId="7FC87DA9" w14:textId="77777777" w:rsidR="00C31431" w:rsidRDefault="00C3143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08680BB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E23C5E">
      <w:rPr>
        <w:b/>
        <w:bCs/>
        <w:sz w:val="28"/>
        <w:szCs w:val="28"/>
      </w:rPr>
      <w:t>0255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E308B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C7A9C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2EEA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E308B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2902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831C5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1C37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1EDD"/>
    <w:rsid w:val="00C04DD7"/>
    <w:rsid w:val="00C107BE"/>
    <w:rsid w:val="00C11895"/>
    <w:rsid w:val="00C129FA"/>
    <w:rsid w:val="00C1369E"/>
    <w:rsid w:val="00C13CBA"/>
    <w:rsid w:val="00C14701"/>
    <w:rsid w:val="00C1683E"/>
    <w:rsid w:val="00C21011"/>
    <w:rsid w:val="00C21CF5"/>
    <w:rsid w:val="00C23C48"/>
    <w:rsid w:val="00C31431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3C5E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1D66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24</Pages>
  <Words>3460</Words>
  <Characters>19728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2025-09-30T21:19:00Z</dcterms:modified>
</cp:coreProperties>
</file>