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326F2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3326F2" w14:paraId="15934A3C" w14:textId="77777777" w:rsidTr="00D2396E">
        <w:tc>
          <w:tcPr>
            <w:tcW w:w="5395" w:type="dxa"/>
          </w:tcPr>
          <w:p w14:paraId="2F2D6E1B" w14:textId="0ADB1145" w:rsidR="00AC1870" w:rsidRDefault="003326F2" w:rsidP="00D2396E">
            <w:r>
              <w:rPr>
                <w:noProof/>
              </w:rPr>
              <w:drawing>
                <wp:inline distT="0" distB="0" distL="0" distR="0" wp14:anchorId="11324D46" wp14:editId="61862DF1">
                  <wp:extent cx="3182070" cy="4356100"/>
                  <wp:effectExtent l="0" t="0" r="5715" b="0"/>
                  <wp:docPr id="340342378" name="Picture 1" descr="A group of red squares with different pattern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342378" name="Picture 1" descr="A group of red squares with different pattern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245" cy="439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5C52B381" w:rsidR="00AC1870" w:rsidRDefault="003326F2" w:rsidP="00D2396E">
            <w:r>
              <w:rPr>
                <w:noProof/>
              </w:rPr>
              <w:drawing>
                <wp:inline distT="0" distB="0" distL="0" distR="0" wp14:anchorId="6BBD4223" wp14:editId="4ECE75B3">
                  <wp:extent cx="4186243" cy="3138906"/>
                  <wp:effectExtent l="2857" t="0" r="0" b="0"/>
                  <wp:docPr id="1324296367" name="Picture 2" descr="A piece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296367" name="Picture 2" descr="A piece of fabric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259198" cy="3193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5469ECF9" w:rsidR="00AC1870" w:rsidRDefault="003326F2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2464527" wp14:editId="18389C3C">
            <wp:extent cx="6679565" cy="9144000"/>
            <wp:effectExtent l="0" t="0" r="635" b="0"/>
            <wp:docPr id="1669423312" name="Picture 3" descr="A group of red squares with different patter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423312" name="Picture 3" descr="A group of red squares with different pattern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5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9131E6" wp14:editId="17D9C3C8">
            <wp:extent cx="6858000" cy="6757670"/>
            <wp:effectExtent l="0" t="0" r="0" b="0"/>
            <wp:docPr id="55813980" name="Picture 4" descr="A piece of fabric with a s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13980" name="Picture 4" descr="A piece of fabric with a sta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5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57B3AC" wp14:editId="3EBDF12B">
            <wp:extent cx="6858000" cy="6474460"/>
            <wp:effectExtent l="0" t="0" r="0" b="2540"/>
            <wp:docPr id="439589589" name="Picture 5" descr="A red and tan patchwork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589589" name="Picture 5" descr="A red and tan patchwork quil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7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AA1C62" wp14:editId="5616AB7E">
            <wp:extent cx="6858000" cy="6579870"/>
            <wp:effectExtent l="0" t="0" r="0" b="0"/>
            <wp:docPr id="358327198" name="Picture 6" descr="A piece of fabric with a s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327198" name="Picture 6" descr="A piece of fabric with a sta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7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65D706" wp14:editId="3455AE90">
            <wp:extent cx="6858000" cy="6087110"/>
            <wp:effectExtent l="0" t="0" r="0" b="0"/>
            <wp:docPr id="1438012552" name="Picture 7" descr="A red and white patchwork pie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12552" name="Picture 7" descr="A red and white patchwork piec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8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75C269" wp14:editId="72DA1B49">
            <wp:extent cx="6858000" cy="6957060"/>
            <wp:effectExtent l="0" t="0" r="0" b="2540"/>
            <wp:docPr id="319947880" name="Picture 8" descr="A piece of red fabric with a s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947880" name="Picture 8" descr="A piece of red fabric with a star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5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F7E9DF" wp14:editId="0C59FA0A">
            <wp:extent cx="6858000" cy="6370320"/>
            <wp:effectExtent l="0" t="0" r="0" b="5080"/>
            <wp:docPr id="1251615492" name="Picture 9" descr="A red and white star patch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615492" name="Picture 9" descr="A red and white star patchwork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9E09A8" wp14:editId="26E723ED">
            <wp:extent cx="6858000" cy="7181215"/>
            <wp:effectExtent l="0" t="0" r="0" b="0"/>
            <wp:docPr id="1311305022" name="Picture 10" descr="A piece of fabric with a star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305022" name="Picture 10" descr="A piece of fabric with a star on it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8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FA2257" wp14:editId="323E9BAE">
            <wp:extent cx="6858000" cy="6696075"/>
            <wp:effectExtent l="0" t="0" r="0" b="0"/>
            <wp:docPr id="201008502" name="Picture 11" descr="A red square with a star desig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08502" name="Picture 11" descr="A red square with a star design on it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577A71" wp14:editId="7806A6EC">
            <wp:extent cx="6858000" cy="6367780"/>
            <wp:effectExtent l="0" t="0" r="0" b="0"/>
            <wp:docPr id="1268382550" name="Picture 12" descr="A red and tan patchwork piece on a white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382550" name="Picture 12" descr="A red and tan patchwork piece on a white grid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6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F3AD41" wp14:editId="2DC19F3D">
            <wp:extent cx="6858000" cy="6082665"/>
            <wp:effectExtent l="0" t="0" r="0" b="635"/>
            <wp:docPr id="1114276760" name="Picture 13" descr="A red and white star patch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276760" name="Picture 13" descr="A red and white star patchwork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C31400" wp14:editId="31E80982">
            <wp:extent cx="6858000" cy="5142230"/>
            <wp:effectExtent l="0" t="0" r="0" b="1270"/>
            <wp:docPr id="316803925" name="Picture 14" descr="A close up of a fabric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803925" name="Picture 14" descr="A close up of a fabric object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B4DE33" wp14:editId="615FC3D1">
            <wp:extent cx="6858000" cy="5142230"/>
            <wp:effectExtent l="0" t="0" r="0" b="1270"/>
            <wp:docPr id="1881017340" name="Picture 15" descr="A piece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017340" name="Picture 15" descr="A piece of fabric on a grid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29F192CF" w14:textId="77777777" w:rsidR="00723D68" w:rsidRDefault="00723D68" w:rsidP="00723D6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723D68" w:rsidRPr="00023D07" w14:paraId="0BFFAE43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9E6A4" w14:textId="77777777" w:rsidR="00723D68" w:rsidRPr="00023D07" w:rsidRDefault="00723D6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1FA72" w14:textId="77777777" w:rsidR="00723D68" w:rsidRPr="00023D07" w:rsidRDefault="00723D6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1AB39" w14:textId="77777777" w:rsidR="00723D68" w:rsidRPr="00023D07" w:rsidRDefault="00723D6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2924F" w14:textId="77777777" w:rsidR="00723D68" w:rsidRPr="00023D07" w:rsidRDefault="00723D6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3AA0D" w14:textId="77777777" w:rsidR="00723D68" w:rsidRPr="00023D07" w:rsidRDefault="00723D6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723D68" w14:paraId="2BB675A5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ACCE547" w14:textId="77777777" w:rsidR="00723D68" w:rsidRDefault="00723D68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184C3B0" w14:textId="77777777" w:rsidR="00723D68" w:rsidRDefault="00723D68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6D540A2E" w14:textId="77777777" w:rsidR="00723D68" w:rsidRDefault="00723D68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C177F58" w14:textId="77777777" w:rsidR="00723D68" w:rsidRDefault="00723D68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3C7D3DBE" w14:textId="77777777" w:rsidR="00723D68" w:rsidRDefault="00723D68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23D68" w14:paraId="435F6402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1CC09B2" w14:textId="77777777" w:rsidR="00723D68" w:rsidRPr="00023D07" w:rsidRDefault="00723D68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B9CA178" w14:textId="77777777" w:rsidR="00723D68" w:rsidRDefault="00723D68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2EB4E17" w14:textId="77777777" w:rsidR="00723D68" w:rsidRDefault="00723D68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81F857F" w14:textId="77777777" w:rsidR="00723D68" w:rsidRPr="004E673A" w:rsidRDefault="00723D68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C513B5F" w14:textId="77777777" w:rsidR="00723D68" w:rsidRDefault="00723D68" w:rsidP="00117A44">
            <w:pPr>
              <w:rPr>
                <w:color w:val="4472C4" w:themeColor="accent1"/>
              </w:rPr>
            </w:pPr>
          </w:p>
        </w:tc>
      </w:tr>
      <w:tr w:rsidR="00723D68" w14:paraId="2CBFBC21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D8C78EB" w14:textId="77777777" w:rsidR="00723D68" w:rsidRPr="00023D07" w:rsidRDefault="00723D68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107A131" w14:textId="77777777" w:rsidR="00723D68" w:rsidRDefault="00723D68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2A103F8" w14:textId="77777777" w:rsidR="00723D68" w:rsidRDefault="00723D68" w:rsidP="00723D68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052AB8B2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93CC9">
              <w:rPr>
                <w:color w:val="4472C4" w:themeColor="accent1"/>
              </w:rPr>
              <w:t>1860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93CC9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32476023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93CC9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6B51DB37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693CC9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2BB4C6B5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93CC9">
              <w:rPr>
                <w:noProof/>
                <w:color w:val="4472C4" w:themeColor="accent1"/>
              </w:rPr>
              <w:t>7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68D513DD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93CC9">
              <w:rPr>
                <w:color w:val="4472C4" w:themeColor="accent1"/>
              </w:rPr>
              <w:t>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93CC9">
              <w:rPr>
                <w:color w:val="4472C4" w:themeColor="accent1"/>
              </w:rPr>
              <w:t>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1D936A80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23"/>
      <w:footerReference w:type="defaul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477696" w14:textId="77777777" w:rsidR="000C1FF9" w:rsidRDefault="000C1FF9" w:rsidP="00505854">
      <w:r>
        <w:separator/>
      </w:r>
    </w:p>
  </w:endnote>
  <w:endnote w:type="continuationSeparator" w:id="0">
    <w:p w14:paraId="67969525" w14:textId="77777777" w:rsidR="000C1FF9" w:rsidRDefault="000C1FF9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4584BF" w14:textId="77777777" w:rsidR="000C1FF9" w:rsidRDefault="000C1FF9" w:rsidP="00505854">
      <w:r>
        <w:separator/>
      </w:r>
    </w:p>
  </w:footnote>
  <w:footnote w:type="continuationSeparator" w:id="0">
    <w:p w14:paraId="1A173EEC" w14:textId="77777777" w:rsidR="000C1FF9" w:rsidRDefault="000C1FF9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2313038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C0360A">
      <w:rPr>
        <w:b/>
        <w:bCs/>
        <w:sz w:val="28"/>
        <w:szCs w:val="28"/>
      </w:rPr>
      <w:t>0253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693CC9">
      <w:rPr>
        <w:noProof/>
        <w:sz w:val="28"/>
        <w:szCs w:val="28"/>
      </w:rPr>
      <w:t>August 27,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1FF9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26F2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D1FC6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93CC9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3D68"/>
    <w:rsid w:val="007251C1"/>
    <w:rsid w:val="00734686"/>
    <w:rsid w:val="0073798A"/>
    <w:rsid w:val="00741442"/>
    <w:rsid w:val="007447D4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80C47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360A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1BBB"/>
    <w:rsid w:val="00EA59B2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29</Pages>
  <Words>3461</Words>
  <Characters>19732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2025-08-28T00:55:00Z</dcterms:modified>
</cp:coreProperties>
</file>