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76"/>
        <w:gridCol w:w="3624"/>
      </w:tblGrid>
      <w:tr w:rsidR="00AC1870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AC1870" w14:paraId="15934A3C" w14:textId="77777777" w:rsidTr="00D2396E">
        <w:tc>
          <w:tcPr>
            <w:tcW w:w="5395" w:type="dxa"/>
          </w:tcPr>
          <w:p w14:paraId="2F2D6E1B" w14:textId="141D7ED6" w:rsidR="00AC1870" w:rsidRDefault="000B6D1B" w:rsidP="00D2396E">
            <w:r>
              <w:rPr>
                <w:noProof/>
              </w:rPr>
              <w:drawing>
                <wp:inline distT="0" distB="0" distL="0" distR="0" wp14:anchorId="4A979F00" wp14:editId="6FE3686F">
                  <wp:extent cx="4418002" cy="6451600"/>
                  <wp:effectExtent l="0" t="0" r="1905" b="0"/>
                  <wp:docPr id="558902032" name="Picture 1" descr="A row of colorful quilt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902032" name="Picture 1" descr="A row of colorful quilt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2066" cy="645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7777777" w:rsidR="00AC1870" w:rsidRDefault="00AC1870" w:rsidP="00D2396E"/>
        </w:tc>
      </w:tr>
    </w:tbl>
    <w:p w14:paraId="4E939D2A" w14:textId="2085803C" w:rsidR="00AC1870" w:rsidRDefault="000B6D1B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4BC4A20" wp14:editId="46637099">
            <wp:extent cx="6261735" cy="9144000"/>
            <wp:effectExtent l="0" t="0" r="0" b="0"/>
            <wp:docPr id="730255207" name="Picture 2" descr="A row of colorful quilt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255207" name="Picture 2" descr="A row of colorful quilts on a grid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17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AC7D195" wp14:editId="7D732BC7">
            <wp:extent cx="5918200" cy="9144000"/>
            <wp:effectExtent l="0" t="0" r="0" b="0"/>
            <wp:docPr id="2045437470" name="Picture 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437470" name="Picture 3" descr="A close-up of a quil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9C39359" wp14:editId="7B5EC331">
            <wp:extent cx="5715000" cy="9144000"/>
            <wp:effectExtent l="0" t="0" r="0" b="0"/>
            <wp:docPr id="1818615520" name="Picture 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615520" name="Picture 4" descr="A close-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B12F427" wp14:editId="0FA300B4">
            <wp:extent cx="6015990" cy="9144000"/>
            <wp:effectExtent l="0" t="0" r="3810" b="0"/>
            <wp:docPr id="1512968672" name="Picture 5" descr="A piece of fabric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968672" name="Picture 5" descr="A piece of fabric on a white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59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2EA1C3A" wp14:editId="731F378D">
            <wp:extent cx="5587365" cy="9144000"/>
            <wp:effectExtent l="0" t="0" r="635" b="0"/>
            <wp:docPr id="1136871154" name="Picture 6" descr="A patchwork fabric with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871154" name="Picture 6" descr="A patchwork fabric with different pattern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86CC8AC" wp14:editId="7D8F077D">
            <wp:extent cx="6134100" cy="9144000"/>
            <wp:effectExtent l="0" t="0" r="0" b="0"/>
            <wp:docPr id="2045162588" name="Picture 7" descr="A red white and blue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162588" name="Picture 7" descr="A red white and blue patchwork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281FB7D" wp14:editId="49B345F1">
            <wp:extent cx="9144000" cy="6856730"/>
            <wp:effectExtent l="635" t="0" r="635" b="635"/>
            <wp:docPr id="640293676" name="Picture 8" descr="A patchwork of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293676" name="Picture 8" descr="A patchwork of different color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1207C05" wp14:editId="712C407F">
            <wp:extent cx="5033010" cy="9144000"/>
            <wp:effectExtent l="0" t="0" r="0" b="0"/>
            <wp:docPr id="1577457076" name="Picture 9" descr="A patchwork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457076" name="Picture 9" descr="A patchwork fabric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0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5125E02" wp14:editId="7DA9ABAE">
            <wp:extent cx="5604510" cy="9144000"/>
            <wp:effectExtent l="0" t="0" r="0" b="0"/>
            <wp:docPr id="1668588730" name="Picture 1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588730" name="Picture 10" descr="A close-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45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CA05444" wp14:editId="03BCD0FA">
            <wp:extent cx="6384290" cy="9144000"/>
            <wp:effectExtent l="0" t="0" r="3810" b="0"/>
            <wp:docPr id="732173877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173877" name="Picture 11" descr="A close-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1681DE6" wp14:editId="038AED43">
            <wp:extent cx="6492240" cy="9144000"/>
            <wp:effectExtent l="0" t="0" r="0" b="0"/>
            <wp:docPr id="172100997" name="Picture 12" descr="A red and white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00997" name="Picture 12" descr="A red and white patchwork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0B765D8" wp14:editId="5B8B2157">
            <wp:extent cx="5296535" cy="9144000"/>
            <wp:effectExtent l="0" t="0" r="0" b="0"/>
            <wp:docPr id="1749436148" name="Picture 13" descr="A red and white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436148" name="Picture 13" descr="A red and white quilt on a grid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5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E778FCA" wp14:editId="09F372E3">
            <wp:extent cx="5060315" cy="9144000"/>
            <wp:effectExtent l="0" t="0" r="0" b="0"/>
            <wp:docPr id="2024623621" name="Picture 14" descr="A red and white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623621" name="Picture 14" descr="A red and white patchwork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640A73B" wp14:editId="280604D0">
            <wp:extent cx="6858000" cy="9024620"/>
            <wp:effectExtent l="0" t="0" r="0" b="5080"/>
            <wp:docPr id="1979280500" name="Picture 1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0500" name="Picture 15" descr="A close-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2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C7B9C69" wp14:editId="0A02C9D7">
            <wp:extent cx="6624955" cy="9144000"/>
            <wp:effectExtent l="0" t="0" r="4445" b="0"/>
            <wp:docPr id="84677805" name="Picture 1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77805" name="Picture 16" descr="A close-up of a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6788F88" wp14:editId="2CC483D8">
            <wp:extent cx="5299075" cy="9144000"/>
            <wp:effectExtent l="0" t="0" r="0" b="0"/>
            <wp:docPr id="205408831" name="Picture 17" descr="A patchwork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08831" name="Picture 17" descr="A patchwork quilt on a wall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0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ED7687D" wp14:editId="324F7191">
            <wp:extent cx="5481955" cy="9144000"/>
            <wp:effectExtent l="0" t="0" r="4445" b="0"/>
            <wp:docPr id="2119133906" name="Picture 1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133906" name="Picture 18" descr="A close-up of a quil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95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05858C8" wp14:editId="7C2BAB16">
            <wp:extent cx="5506720" cy="9144000"/>
            <wp:effectExtent l="0" t="0" r="5080" b="0"/>
            <wp:docPr id="705968113" name="Picture 19" descr="A patchwork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968113" name="Picture 19" descr="A patchwork quilt on a wall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67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C08E62A" wp14:editId="5C2B1759">
            <wp:extent cx="5792470" cy="9144000"/>
            <wp:effectExtent l="0" t="0" r="0" b="0"/>
            <wp:docPr id="1647681266" name="Picture 20" descr="A pink and blac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681266" name="Picture 20" descr="A pink and black quil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4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1AB86D2" wp14:editId="1EF29AD8">
            <wp:extent cx="6858000" cy="4918075"/>
            <wp:effectExtent l="0" t="0" r="0" b="0"/>
            <wp:docPr id="685858266" name="Picture 21" descr="A patchwork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858266" name="Picture 21" descr="A patchwork quilt on a grid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1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9F96EA7" wp14:editId="3FC90C88">
            <wp:extent cx="6858000" cy="5771515"/>
            <wp:effectExtent l="0" t="0" r="0" b="0"/>
            <wp:docPr id="1028148277" name="Picture 2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148277" name="Picture 22" descr="A close-up of a quilt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7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1851595" wp14:editId="7DFF2205">
            <wp:extent cx="6858000" cy="6092190"/>
            <wp:effectExtent l="0" t="0" r="0" b="3810"/>
            <wp:docPr id="973037693" name="Picture 23" descr="A close-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037693" name="Picture 23" descr="A close-up of a patchwork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9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9DBCD07" wp14:editId="47DCD5B3">
            <wp:extent cx="6858000" cy="5468620"/>
            <wp:effectExtent l="0" t="0" r="0" b="5080"/>
            <wp:docPr id="1755629808" name="Picture 2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629808" name="Picture 24" descr="A close-up of a quilt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6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9D69F6D" wp14:editId="0BC2B66B">
            <wp:extent cx="6858000" cy="6014085"/>
            <wp:effectExtent l="0" t="0" r="0" b="5715"/>
            <wp:docPr id="2037022667" name="Picture 2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022667" name="Picture 25" descr="A close-up of a quilt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1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E5C4D61" wp14:editId="585D3B8F">
            <wp:extent cx="6858000" cy="5708650"/>
            <wp:effectExtent l="0" t="0" r="0" b="6350"/>
            <wp:docPr id="1296960384" name="Picture 26" descr="A close-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60384" name="Picture 26" descr="A close-up of a patchwork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0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A163156" wp14:editId="660B3E2D">
            <wp:extent cx="6858000" cy="5142230"/>
            <wp:effectExtent l="0" t="0" r="0" b="1270"/>
            <wp:docPr id="2111575473" name="Picture 27" descr="A close-up of a no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575473" name="Picture 27" descr="A close-up of a note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9575A39" wp14:editId="44BEC7FE">
            <wp:extent cx="6858000" cy="5142230"/>
            <wp:effectExtent l="0" t="0" r="0" b="1270"/>
            <wp:docPr id="311864871" name="Picture 28" descr="A close-up of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864871" name="Picture 28" descr="A close-up of a piece of paper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7194FBF" wp14:editId="0ED60D09">
            <wp:extent cx="6858000" cy="5142230"/>
            <wp:effectExtent l="0" t="0" r="0" b="1270"/>
            <wp:docPr id="170178617" name="Picture 29" descr="A close-up of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78617" name="Picture 29" descr="A close-up of a piece of paper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8448589" wp14:editId="79961CA6">
            <wp:extent cx="6858000" cy="5142230"/>
            <wp:effectExtent l="0" t="0" r="0" b="1270"/>
            <wp:docPr id="1308568825" name="Picture 30" descr="A close-up of a paper with writ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568825" name="Picture 30" descr="A close-up of a paper with writing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514E6C6" wp14:editId="0FDBAD5A">
            <wp:extent cx="6858000" cy="5142230"/>
            <wp:effectExtent l="0" t="0" r="0" b="1270"/>
            <wp:docPr id="1291459469" name="Picture 31" descr="A close-up of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459469" name="Picture 31" descr="A close-up of a piece of paper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D742E07" wp14:editId="113DEDE2">
            <wp:extent cx="6858000" cy="5142230"/>
            <wp:effectExtent l="0" t="0" r="0" b="1270"/>
            <wp:docPr id="734326724" name="Picture 32" descr="A close-up of a no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326724" name="Picture 32" descr="A close-up of a note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C953B77" wp14:editId="63FA37DC">
            <wp:extent cx="6858000" cy="5142230"/>
            <wp:effectExtent l="0" t="0" r="0" b="1270"/>
            <wp:docPr id="1812875452" name="Picture 33" descr="A close-up of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875452" name="Picture 33" descr="A close-up of a piece of paper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2509" w14:textId="77777777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9EC5777" w14:textId="77777777" w:rsidR="001B7182" w:rsidRDefault="001B7182" w:rsidP="001B7182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1B7182" w:rsidRPr="00023D07" w14:paraId="067CBF70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450AA" w14:textId="77777777" w:rsidR="001B7182" w:rsidRPr="00023D07" w:rsidRDefault="001B718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75AD5" w14:textId="77777777" w:rsidR="001B7182" w:rsidRPr="00023D07" w:rsidRDefault="001B718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46563" w14:textId="77777777" w:rsidR="001B7182" w:rsidRPr="00023D07" w:rsidRDefault="001B718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24FCC" w14:textId="77777777" w:rsidR="001B7182" w:rsidRPr="00023D07" w:rsidRDefault="001B718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C0DDD" w14:textId="77777777" w:rsidR="001B7182" w:rsidRPr="00023D07" w:rsidRDefault="001B718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1B7182" w14:paraId="7805B1DE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AC8F198" w14:textId="77777777" w:rsidR="001B7182" w:rsidRDefault="001B7182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09E9401E" w14:textId="77777777" w:rsidR="001B7182" w:rsidRDefault="001B7182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544D87F4" w14:textId="77777777" w:rsidR="001B7182" w:rsidRDefault="001B7182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3D65794D" w14:textId="77777777" w:rsidR="001B7182" w:rsidRDefault="001B7182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78EB5AC2" w14:textId="77777777" w:rsidR="001B7182" w:rsidRDefault="001B7182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7182" w14:paraId="43DF0DD7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D859959" w14:textId="77777777" w:rsidR="001B7182" w:rsidRPr="00023D07" w:rsidRDefault="001B7182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9589D02" w14:textId="77777777" w:rsidR="001B7182" w:rsidRDefault="001B7182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378C3FFA" w14:textId="77777777" w:rsidR="001B7182" w:rsidRDefault="001B7182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A7F2307" w14:textId="77777777" w:rsidR="001B7182" w:rsidRPr="004E673A" w:rsidRDefault="001B7182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A6F88C8" w14:textId="77777777" w:rsidR="001B7182" w:rsidRDefault="001B7182" w:rsidP="00117A44">
            <w:pPr>
              <w:rPr>
                <w:color w:val="4472C4" w:themeColor="accent1"/>
              </w:rPr>
            </w:pPr>
          </w:p>
        </w:tc>
      </w:tr>
      <w:tr w:rsidR="001B7182" w14:paraId="0C3EDF3C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F22B8E3" w14:textId="77777777" w:rsidR="001B7182" w:rsidRPr="00023D07" w:rsidRDefault="001B7182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21BB6C1" w14:textId="77777777" w:rsidR="001B7182" w:rsidRDefault="001B7182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6306C175" w14:textId="77777777" w:rsidR="001B7182" w:rsidRDefault="001B7182" w:rsidP="001B7182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35FC2341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4423F">
              <w:rPr>
                <w:color w:val="4472C4" w:themeColor="accent1"/>
              </w:rPr>
              <w:t>4-Patch Strips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247F61A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4423F">
              <w:rPr>
                <w:color w:val="4472C4" w:themeColor="accent1"/>
              </w:rPr>
              <w:t>1880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4423F">
              <w:rPr>
                <w:noProof/>
                <w:color w:val="4472C4" w:themeColor="accent1"/>
              </w:rPr>
              <w:t>20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30192A1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4423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4423F">
              <w:rPr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F5855DB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44423F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9928647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44423F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AD4919D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4423F">
              <w:rPr>
                <w:color w:val="4472C4" w:themeColor="accent1"/>
              </w:rPr>
              <w:t>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E4765B0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4423F">
              <w:rPr>
                <w:color w:val="4472C4" w:themeColor="accent1"/>
              </w:rPr>
              <w:t>-2460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4423F">
              <w:rPr>
                <w:noProof/>
                <w:color w:val="4472C4" w:themeColor="accent1"/>
              </w:rPr>
              <w:t>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48D82DE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25FFDE2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0B6D1B">
              <w:rPr>
                <w:color w:val="4472C4" w:themeColor="accent1"/>
              </w:rPr>
              <w:t>These strips have pencil inscribed names.</w:t>
            </w:r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5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5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6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6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0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1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3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4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5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6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8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9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1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3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5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6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7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8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9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0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2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3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4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4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5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5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6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6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7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7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3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3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4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4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5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5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6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6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7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7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8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9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9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6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6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9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1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1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1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1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2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2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3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3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4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4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5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6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6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7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3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3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4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4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1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1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2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3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3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4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4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6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6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5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5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6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6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7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8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8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41"/>
      <w:footerReference w:type="default" r:id="rId4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FDA970" w14:textId="77777777" w:rsidR="009D6666" w:rsidRDefault="009D6666" w:rsidP="00505854">
      <w:r>
        <w:separator/>
      </w:r>
    </w:p>
  </w:endnote>
  <w:endnote w:type="continuationSeparator" w:id="0">
    <w:p w14:paraId="4EEE4E16" w14:textId="77777777" w:rsidR="009D6666" w:rsidRDefault="009D6666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5D3F15" w14:textId="77777777" w:rsidR="009D6666" w:rsidRDefault="009D6666" w:rsidP="00505854">
      <w:r>
        <w:separator/>
      </w:r>
    </w:p>
  </w:footnote>
  <w:footnote w:type="continuationSeparator" w:id="0">
    <w:p w14:paraId="1E634DC0" w14:textId="77777777" w:rsidR="009D6666" w:rsidRDefault="009D6666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E81220F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647ACB">
      <w:rPr>
        <w:b/>
        <w:bCs/>
        <w:sz w:val="28"/>
        <w:szCs w:val="28"/>
      </w:rPr>
      <w:t>0252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44423F">
      <w:rPr>
        <w:noProof/>
        <w:sz w:val="28"/>
        <w:szCs w:val="28"/>
      </w:rPr>
      <w:t>August 26,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B6D1B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B7182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76F3A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4423F"/>
    <w:rsid w:val="00456603"/>
    <w:rsid w:val="004607B5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C5159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47ACB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3731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666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400B0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5</TotalTime>
  <Pages>48</Pages>
  <Words>3470</Words>
  <Characters>19782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2025-08-26T20:43:00Z</dcterms:modified>
</cp:coreProperties>
</file>