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1038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10382" w14:paraId="15934A3C" w14:textId="77777777" w:rsidTr="00D2396E">
        <w:tc>
          <w:tcPr>
            <w:tcW w:w="5395" w:type="dxa"/>
          </w:tcPr>
          <w:p w14:paraId="2F2D6E1B" w14:textId="1A87759C" w:rsidR="00AC1870" w:rsidRDefault="00510382" w:rsidP="00D2396E">
            <w:r>
              <w:rPr>
                <w:noProof/>
              </w:rPr>
              <w:drawing>
                <wp:inline distT="0" distB="0" distL="0" distR="0" wp14:anchorId="59B79FC9" wp14:editId="3AA0300F">
                  <wp:extent cx="3128733" cy="5651500"/>
                  <wp:effectExtent l="0" t="0" r="0" b="0"/>
                  <wp:docPr id="1173928711" name="Picture 1" descr="A pair of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28711" name="Picture 1" descr="A pair of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69" cy="567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1746739" w:rsidR="00AC1870" w:rsidRDefault="00510382" w:rsidP="00D2396E">
            <w:r>
              <w:rPr>
                <w:noProof/>
              </w:rPr>
              <w:drawing>
                <wp:inline distT="0" distB="0" distL="0" distR="0" wp14:anchorId="69A8B9AA" wp14:editId="1BFFAD18">
                  <wp:extent cx="3247467" cy="3072765"/>
                  <wp:effectExtent l="0" t="0" r="3810" b="635"/>
                  <wp:docPr id="1664233124" name="Picture 2" descr="A piece of fabric with stitch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33124" name="Picture 2" descr="A piece of fabric with stitche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39" cy="309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E4B28F6" w:rsidR="00AC1870" w:rsidRDefault="0051038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063919B" wp14:editId="579F795C">
            <wp:extent cx="5062220" cy="9144000"/>
            <wp:effectExtent l="0" t="0" r="5080" b="0"/>
            <wp:docPr id="1813151114" name="Picture 3" descr="A pair of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1114" name="Picture 3" descr="A pair of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D85F3" wp14:editId="0754B48F">
            <wp:extent cx="6858000" cy="6593205"/>
            <wp:effectExtent l="0" t="0" r="0" b="0"/>
            <wp:docPr id="1068062899" name="Picture 4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62899" name="Picture 4" descr="A patchwork quil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F15DE" wp14:editId="13E65B99">
            <wp:extent cx="6858000" cy="6645275"/>
            <wp:effectExtent l="0" t="0" r="0" b="0"/>
            <wp:docPr id="1970920031" name="Picture 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20031" name="Picture 5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6181E" wp14:editId="417DD878">
            <wp:extent cx="6858000" cy="6489065"/>
            <wp:effectExtent l="0" t="0" r="0" b="635"/>
            <wp:docPr id="221081042" name="Picture 6" descr="A piece of fabric with stitch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81042" name="Picture 6" descr="A piece of fabric with stitche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F2BE1" wp14:editId="43482345">
            <wp:extent cx="6858000" cy="6552565"/>
            <wp:effectExtent l="0" t="0" r="0" b="635"/>
            <wp:docPr id="89860384" name="Picture 7" descr="A piece of paper with embroidery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0384" name="Picture 7" descr="A piece of paper with embroidery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C9011F3" w14:textId="77777777" w:rsidR="00453556" w:rsidRDefault="00453556" w:rsidP="0045355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53556" w:rsidRPr="00023D07" w14:paraId="336EB0C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59E4" w14:textId="77777777" w:rsidR="00453556" w:rsidRPr="00023D07" w:rsidRDefault="004535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45A9" w14:textId="77777777" w:rsidR="00453556" w:rsidRPr="00023D07" w:rsidRDefault="004535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4952" w14:textId="77777777" w:rsidR="00453556" w:rsidRPr="00023D07" w:rsidRDefault="004535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C254" w14:textId="77777777" w:rsidR="00453556" w:rsidRPr="00023D07" w:rsidRDefault="004535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DCE" w14:textId="77777777" w:rsidR="00453556" w:rsidRPr="00023D07" w:rsidRDefault="004535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53556" w14:paraId="764D8E5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80C44B" w14:textId="77777777" w:rsidR="00453556" w:rsidRDefault="0045355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EF750B5" w14:textId="77777777" w:rsidR="00453556" w:rsidRDefault="00453556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0DFF2F7" w14:textId="77777777" w:rsidR="00453556" w:rsidRDefault="0045355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A78C4F3" w14:textId="77777777" w:rsidR="00453556" w:rsidRDefault="004535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628623D" w14:textId="77777777" w:rsidR="00453556" w:rsidRDefault="004535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53556" w14:paraId="3E12E3B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5A3A5C" w14:textId="77777777" w:rsidR="00453556" w:rsidRPr="00023D07" w:rsidRDefault="0045355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87D890D" w14:textId="77777777" w:rsidR="00453556" w:rsidRDefault="0045355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2FFA950" w14:textId="77777777" w:rsidR="00453556" w:rsidRDefault="0045355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0F49FE" w14:textId="77777777" w:rsidR="00453556" w:rsidRPr="004E673A" w:rsidRDefault="0045355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6964647" w14:textId="77777777" w:rsidR="00453556" w:rsidRDefault="00453556" w:rsidP="00117A44">
            <w:pPr>
              <w:rPr>
                <w:color w:val="4472C4" w:themeColor="accent1"/>
              </w:rPr>
            </w:pPr>
          </w:p>
        </w:tc>
      </w:tr>
      <w:tr w:rsidR="00453556" w14:paraId="458F305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B5C53B" w14:textId="77777777" w:rsidR="00453556" w:rsidRPr="00023D07" w:rsidRDefault="0045355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95C50A8" w14:textId="77777777" w:rsidR="00453556" w:rsidRDefault="0045355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13E8EB7" w14:textId="77777777" w:rsidR="00453556" w:rsidRDefault="00453556" w:rsidP="00453556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49764C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3142D">
              <w:rPr>
                <w:color w:val="4472C4" w:themeColor="accent1"/>
              </w:rPr>
              <w:t>Crazy Quilt Block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21748C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3142D">
              <w:rPr>
                <w:noProof/>
                <w:color w:val="4472C4" w:themeColor="accent1"/>
              </w:rPr>
              <w:t>19</w:t>
            </w:r>
            <w:r w:rsidR="00A14B70">
              <w:rPr>
                <w:noProof/>
                <w:color w:val="4472C4" w:themeColor="accent1"/>
              </w:rPr>
              <w:t>2</w:t>
            </w:r>
            <w:r w:rsidR="0063142D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3142D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C9CEE2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3142D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3142D">
              <w:rPr>
                <w:color w:val="4472C4" w:themeColor="accent1"/>
              </w:rPr>
              <w:t>-0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637437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1C176D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4B8DED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3142D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FD16CA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3142D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3142D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B4864B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E34F4" w14:textId="77777777" w:rsidR="00CA4836" w:rsidRDefault="00CA4836" w:rsidP="00505854">
      <w:r>
        <w:separator/>
      </w:r>
    </w:p>
  </w:endnote>
  <w:endnote w:type="continuationSeparator" w:id="0">
    <w:p w14:paraId="22DBAD3B" w14:textId="77777777" w:rsidR="00CA4836" w:rsidRDefault="00CA483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43DED" w14:textId="77777777" w:rsidR="00AE6809" w:rsidRDefault="00AE68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89971" w14:textId="77777777" w:rsidR="00AE6809" w:rsidRDefault="00AE6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165B5" w14:textId="77777777" w:rsidR="00CA4836" w:rsidRDefault="00CA4836" w:rsidP="00505854">
      <w:r>
        <w:separator/>
      </w:r>
    </w:p>
  </w:footnote>
  <w:footnote w:type="continuationSeparator" w:id="0">
    <w:p w14:paraId="111B40EA" w14:textId="77777777" w:rsidR="00CA4836" w:rsidRDefault="00CA483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EB623" w14:textId="77777777" w:rsidR="00AE6809" w:rsidRDefault="00AE6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67284D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E6809">
      <w:rPr>
        <w:b/>
        <w:bCs/>
        <w:sz w:val="28"/>
        <w:szCs w:val="28"/>
      </w:rPr>
      <w:t>0250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14B70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B8FC0" w14:textId="77777777" w:rsidR="00AE6809" w:rsidRDefault="00AE6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475AF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1DCF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D7D85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3556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0382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42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343AB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263B"/>
    <w:rsid w:val="009E7626"/>
    <w:rsid w:val="009F09AC"/>
    <w:rsid w:val="00A030FD"/>
    <w:rsid w:val="00A10CAE"/>
    <w:rsid w:val="00A113AF"/>
    <w:rsid w:val="00A14B70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6809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4836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192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21</Pages>
  <Words>3462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2025-09-30T21:08:00Z</dcterms:modified>
</cp:coreProperties>
</file>