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C1870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AC1870" w14:paraId="15934A3C" w14:textId="77777777" w:rsidTr="00D2396E">
        <w:tc>
          <w:tcPr>
            <w:tcW w:w="5395" w:type="dxa"/>
          </w:tcPr>
          <w:p w14:paraId="2F2D6E1B" w14:textId="68173A2D" w:rsidR="00AC1870" w:rsidRDefault="00A650A6" w:rsidP="00D2396E">
            <w:r>
              <w:rPr>
                <w:noProof/>
              </w:rPr>
              <w:drawing>
                <wp:inline distT="0" distB="0" distL="0" distR="0" wp14:anchorId="5E1FC815" wp14:editId="59B47558">
                  <wp:extent cx="2257473" cy="5626100"/>
                  <wp:effectExtent l="0" t="0" r="3175" b="0"/>
                  <wp:docPr id="1038306276" name="Picture 1" descr="A piece of fabric on a wi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306276" name="Picture 1" descr="A piece of fabric on a wir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533" cy="569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77777777" w:rsidR="00AC1870" w:rsidRDefault="00AC1870" w:rsidP="00D2396E"/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52008FC3" w14:textId="5B5D3759" w:rsidR="00466479" w:rsidRDefault="00A650A6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AB4C1A2" wp14:editId="716C1026">
            <wp:extent cx="6858000" cy="6510020"/>
            <wp:effectExtent l="0" t="0" r="0" b="5080"/>
            <wp:docPr id="568034116" name="Picture 2" descr="A patchwork quilt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34116" name="Picture 2" descr="A patchwork quilt on a tab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B6AD18E" wp14:editId="497D928D">
            <wp:extent cx="6858000" cy="6514465"/>
            <wp:effectExtent l="0" t="0" r="0" b="635"/>
            <wp:docPr id="77989734" name="Picture 3" descr="A piece of fabric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89734" name="Picture 3" descr="A piece of fabric with a pattern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2212E52" wp14:editId="6866C417">
            <wp:extent cx="6858000" cy="7054215"/>
            <wp:effectExtent l="0" t="0" r="0" b="0"/>
            <wp:docPr id="2131997708" name="Picture 4" descr="A piece of fabric with black and white stri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97708" name="Picture 4" descr="A piece of fabric with black and white stripe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2509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CF1FBE1" w14:textId="77777777" w:rsidR="00B078B3" w:rsidRDefault="00B078B3" w:rsidP="00B078B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B078B3" w:rsidRPr="00023D07" w14:paraId="0F085AB0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8BAEB" w14:textId="77777777" w:rsidR="00B078B3" w:rsidRPr="00023D07" w:rsidRDefault="00B078B3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B934" w14:textId="77777777" w:rsidR="00B078B3" w:rsidRPr="00023D07" w:rsidRDefault="00B078B3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CA5E" w14:textId="77777777" w:rsidR="00B078B3" w:rsidRPr="00023D07" w:rsidRDefault="00B078B3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671E" w14:textId="77777777" w:rsidR="00B078B3" w:rsidRPr="00023D07" w:rsidRDefault="00B078B3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C41D" w14:textId="77777777" w:rsidR="00B078B3" w:rsidRPr="00023D07" w:rsidRDefault="00B078B3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B078B3" w14:paraId="260DEF87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E8BD6B9" w14:textId="77777777" w:rsidR="00B078B3" w:rsidRDefault="00B078B3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5B9474E" w14:textId="77777777" w:rsidR="00B078B3" w:rsidRDefault="00B078B3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0FF15BD9" w14:textId="77777777" w:rsidR="00B078B3" w:rsidRDefault="00B078B3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95D4583" w14:textId="77777777" w:rsidR="00B078B3" w:rsidRDefault="00B078B3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4A407679" w14:textId="77777777" w:rsidR="00B078B3" w:rsidRDefault="00B078B3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078B3" w14:paraId="4BED0A2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FAAD346" w14:textId="77777777" w:rsidR="00B078B3" w:rsidRPr="00023D07" w:rsidRDefault="00B078B3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7781E56" w14:textId="77777777" w:rsidR="00B078B3" w:rsidRDefault="00B078B3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630B776" w14:textId="77777777" w:rsidR="00B078B3" w:rsidRDefault="00B078B3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5FB0B21" w14:textId="77777777" w:rsidR="00B078B3" w:rsidRPr="004E673A" w:rsidRDefault="00B078B3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AE69BA0" w14:textId="77777777" w:rsidR="00B078B3" w:rsidRDefault="00B078B3" w:rsidP="00117A44">
            <w:pPr>
              <w:rPr>
                <w:color w:val="4472C4" w:themeColor="accent1"/>
              </w:rPr>
            </w:pPr>
          </w:p>
        </w:tc>
      </w:tr>
      <w:tr w:rsidR="00B078B3" w14:paraId="37092F4F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FABBA35" w14:textId="77777777" w:rsidR="00B078B3" w:rsidRPr="00023D07" w:rsidRDefault="00B078B3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A1371FF" w14:textId="77777777" w:rsidR="00B078B3" w:rsidRDefault="00B078B3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668C436" w14:textId="77777777" w:rsidR="00B078B3" w:rsidRDefault="00B078B3" w:rsidP="00B078B3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5DB9C613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E3A7C">
              <w:rPr>
                <w:color w:val="4472C4" w:themeColor="accent1"/>
              </w:rPr>
              <w:t>9-Patch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09FE23F1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E3A7C">
              <w:rPr>
                <w:color w:val="4472C4" w:themeColor="accent1"/>
              </w:rPr>
              <w:t>1915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E3A7C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4EE5B516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AE3A7C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6B7E3449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E3A7C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5F6E4985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E3A7C">
              <w:rPr>
                <w:noProof/>
                <w:color w:val="4472C4" w:themeColor="accent1"/>
              </w:rPr>
              <w:t>3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50EF39A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E3A7C">
              <w:rPr>
                <w:color w:val="4472C4" w:themeColor="accent1"/>
              </w:rPr>
              <w:t>-68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E3A7C">
              <w:rPr>
                <w:color w:val="4472C4" w:themeColor="accent1"/>
              </w:rPr>
              <w:t>-68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5C810991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DBD7E" w14:textId="77777777" w:rsidR="00202838" w:rsidRDefault="00202838" w:rsidP="00505854">
      <w:r>
        <w:separator/>
      </w:r>
    </w:p>
  </w:endnote>
  <w:endnote w:type="continuationSeparator" w:id="0">
    <w:p w14:paraId="25711331" w14:textId="77777777" w:rsidR="00202838" w:rsidRDefault="00202838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B718A" w14:textId="77777777" w:rsidR="00851B48" w:rsidRDefault="00851B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790ED" w14:textId="77777777" w:rsidR="00851B48" w:rsidRDefault="00851B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871AC5" w14:textId="77777777" w:rsidR="00202838" w:rsidRDefault="00202838" w:rsidP="00505854">
      <w:r>
        <w:separator/>
      </w:r>
    </w:p>
  </w:footnote>
  <w:footnote w:type="continuationSeparator" w:id="0">
    <w:p w14:paraId="7D0C208D" w14:textId="77777777" w:rsidR="00202838" w:rsidRDefault="00202838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BAC84" w14:textId="77777777" w:rsidR="00851B48" w:rsidRDefault="00851B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121A54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51B48">
      <w:rPr>
        <w:b/>
        <w:bCs/>
        <w:sz w:val="28"/>
        <w:szCs w:val="28"/>
      </w:rPr>
      <w:t>0249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E3A7C">
      <w:rPr>
        <w:noProof/>
        <w:sz w:val="28"/>
        <w:szCs w:val="28"/>
      </w:rPr>
      <w:t>August 26,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22349" w14:textId="77777777" w:rsidR="00851B48" w:rsidRDefault="00851B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66C6B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838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66479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01D5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51B48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139D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0A6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E3A7C"/>
    <w:rsid w:val="00AF0572"/>
    <w:rsid w:val="00B078B3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E7712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19</Pages>
  <Words>3461</Words>
  <Characters>19731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2025-08-26T20:47:00Z</dcterms:modified>
</cp:coreProperties>
</file>