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C1870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AC1870" w14:paraId="15934A3C" w14:textId="77777777" w:rsidTr="00D2396E">
        <w:tc>
          <w:tcPr>
            <w:tcW w:w="5395" w:type="dxa"/>
          </w:tcPr>
          <w:p w14:paraId="2F2D6E1B" w14:textId="6BE440CB" w:rsidR="00AC1870" w:rsidRDefault="00EC1252" w:rsidP="00D2396E">
            <w:r>
              <w:rPr>
                <w:noProof/>
              </w:rPr>
              <w:drawing>
                <wp:inline distT="0" distB="0" distL="0" distR="0" wp14:anchorId="2E96AE0C" wp14:editId="28C29286">
                  <wp:extent cx="2470926" cy="6108383"/>
                  <wp:effectExtent l="0" t="0" r="5715" b="635"/>
                  <wp:docPr id="609096741" name="Picture 1" descr="A group of pieces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096741" name="Picture 1" descr="A group of pieces of fabric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95" cy="618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77777777" w:rsidR="00AC1870" w:rsidRDefault="00AC1870" w:rsidP="00D2396E"/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1A4A8026" w:rsidR="00AC1870" w:rsidRDefault="00EC1252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4B7BA59" wp14:editId="2FF6C3CE">
            <wp:extent cx="3698875" cy="9144000"/>
            <wp:effectExtent l="0" t="0" r="0" b="0"/>
            <wp:docPr id="1170255519" name="Picture 2" descr="A group of pieces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255519" name="Picture 2" descr="A group of pieces of fabric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ED6F64" wp14:editId="5B037D9D">
            <wp:extent cx="6858000" cy="6119495"/>
            <wp:effectExtent l="0" t="0" r="0" b="1905"/>
            <wp:docPr id="354519730" name="Picture 3" descr="A patchwork of fabric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19730" name="Picture 3" descr="A patchwork of fabric with flower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86116D" wp14:editId="1E0904A2">
            <wp:extent cx="6858000" cy="6682740"/>
            <wp:effectExtent l="0" t="0" r="0" b="0"/>
            <wp:docPr id="1754373743" name="Picture 4" descr="A piec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73743" name="Picture 4" descr="A piece of fabric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22F76A" wp14:editId="2416E983">
            <wp:extent cx="6858000" cy="6363970"/>
            <wp:effectExtent l="0" t="0" r="0" b="0"/>
            <wp:docPr id="1667291141" name="Picture 5" descr="A patchwork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91141" name="Picture 5" descr="A patchwork of fabric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9E8FF31" w14:textId="77777777" w:rsidR="00BE77DE" w:rsidRDefault="00BE77DE" w:rsidP="00BE77D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BE77DE" w:rsidRPr="00023D07" w14:paraId="509229D0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CD73" w14:textId="77777777" w:rsidR="00BE77DE" w:rsidRPr="00023D07" w:rsidRDefault="00BE77D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75AB" w14:textId="77777777" w:rsidR="00BE77DE" w:rsidRPr="00023D07" w:rsidRDefault="00BE77D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E023" w14:textId="77777777" w:rsidR="00BE77DE" w:rsidRPr="00023D07" w:rsidRDefault="00BE77D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6F56" w14:textId="77777777" w:rsidR="00BE77DE" w:rsidRPr="00023D07" w:rsidRDefault="00BE77D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212B" w14:textId="77777777" w:rsidR="00BE77DE" w:rsidRPr="00023D07" w:rsidRDefault="00BE77D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BE77DE" w14:paraId="6E22FC98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25AFD70" w14:textId="77777777" w:rsidR="00BE77DE" w:rsidRDefault="00BE77DE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7B9623E" w14:textId="77777777" w:rsidR="00BE77DE" w:rsidRDefault="00BE77DE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2DFAB2FA" w14:textId="77777777" w:rsidR="00BE77DE" w:rsidRDefault="00BE77DE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5B0DB1E" w14:textId="77777777" w:rsidR="00BE77DE" w:rsidRDefault="00BE77D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6CD2CD83" w14:textId="77777777" w:rsidR="00BE77DE" w:rsidRDefault="00BE77D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E77DE" w14:paraId="6772EF3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F414389" w14:textId="77777777" w:rsidR="00BE77DE" w:rsidRPr="00023D07" w:rsidRDefault="00BE77DE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5C8C367" w14:textId="77777777" w:rsidR="00BE77DE" w:rsidRDefault="00BE77DE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1FCF7B8" w14:textId="77777777" w:rsidR="00BE77DE" w:rsidRDefault="00BE77DE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0B83B9C" w14:textId="77777777" w:rsidR="00BE77DE" w:rsidRPr="004E673A" w:rsidRDefault="00BE77DE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6D3D3D8" w14:textId="77777777" w:rsidR="00BE77DE" w:rsidRDefault="00BE77DE" w:rsidP="00117A44">
            <w:pPr>
              <w:rPr>
                <w:color w:val="4472C4" w:themeColor="accent1"/>
              </w:rPr>
            </w:pPr>
          </w:p>
        </w:tc>
      </w:tr>
      <w:tr w:rsidR="00BE77DE" w14:paraId="1730BB22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F4F0FF4" w14:textId="77777777" w:rsidR="00BE77DE" w:rsidRPr="00023D07" w:rsidRDefault="00BE77DE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723E5B8" w14:textId="77777777" w:rsidR="00BE77DE" w:rsidRDefault="00BE77DE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387C16C" w14:textId="77777777" w:rsidR="00BE77DE" w:rsidRDefault="00BE77DE" w:rsidP="00BE77DE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55A9E523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B102E">
              <w:rPr>
                <w:color w:val="4472C4" w:themeColor="accent1"/>
              </w:rPr>
              <w:t>4-Patch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7B96F093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B102E">
              <w:rPr>
                <w:noProof/>
                <w:color w:val="4472C4" w:themeColor="accent1"/>
              </w:rPr>
              <w:t>1905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B102E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274A8AA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DB102E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3A7856FE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B102E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7445DDB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B102E">
              <w:rPr>
                <w:noProof/>
                <w:color w:val="4472C4" w:themeColor="accent1"/>
              </w:rPr>
              <w:t>3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6A35212D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B102E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B102E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1AA763A2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8E9AB" w14:textId="77777777" w:rsidR="009A2518" w:rsidRDefault="009A2518" w:rsidP="00505854">
      <w:r>
        <w:separator/>
      </w:r>
    </w:p>
  </w:endnote>
  <w:endnote w:type="continuationSeparator" w:id="0">
    <w:p w14:paraId="548E8144" w14:textId="77777777" w:rsidR="009A2518" w:rsidRDefault="009A251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7E24D" w14:textId="77777777" w:rsidR="009F2965" w:rsidRDefault="009F29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A16C8" w14:textId="77777777" w:rsidR="009F2965" w:rsidRDefault="009F29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29D12" w14:textId="77777777" w:rsidR="009A2518" w:rsidRDefault="009A2518" w:rsidP="00505854">
      <w:r>
        <w:separator/>
      </w:r>
    </w:p>
  </w:footnote>
  <w:footnote w:type="continuationSeparator" w:id="0">
    <w:p w14:paraId="2570AA95" w14:textId="77777777" w:rsidR="009A2518" w:rsidRDefault="009A251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865F0" w14:textId="77777777" w:rsidR="009F2965" w:rsidRDefault="009F29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C194E6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F2965">
      <w:rPr>
        <w:b/>
        <w:bCs/>
        <w:sz w:val="28"/>
        <w:szCs w:val="28"/>
      </w:rPr>
      <w:t>0248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B102E">
      <w:rPr>
        <w:noProof/>
        <w:sz w:val="28"/>
        <w:szCs w:val="28"/>
      </w:rPr>
      <w:t>August 26,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0CDEB" w14:textId="77777777" w:rsidR="009F2965" w:rsidRDefault="009F29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B7C43"/>
    <w:rsid w:val="008C2DA9"/>
    <w:rsid w:val="008D0B8C"/>
    <w:rsid w:val="008D2F14"/>
    <w:rsid w:val="008D3B7B"/>
    <w:rsid w:val="008E0ED6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A2518"/>
    <w:rsid w:val="009C150B"/>
    <w:rsid w:val="009D3EEE"/>
    <w:rsid w:val="009D68C2"/>
    <w:rsid w:val="009E7626"/>
    <w:rsid w:val="009F09AC"/>
    <w:rsid w:val="009F2965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E77DE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2CF1"/>
    <w:rsid w:val="00C63B79"/>
    <w:rsid w:val="00C84D35"/>
    <w:rsid w:val="00CA10AB"/>
    <w:rsid w:val="00CA61DB"/>
    <w:rsid w:val="00CA664A"/>
    <w:rsid w:val="00CB23E2"/>
    <w:rsid w:val="00CB3DAE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102E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1252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835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20</Pages>
  <Words>3460</Words>
  <Characters>19728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2025-08-26T20:48:00Z</dcterms:modified>
</cp:coreProperties>
</file>