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642274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642274" w14:paraId="15934A3C" w14:textId="77777777" w:rsidTr="00D2396E">
        <w:tc>
          <w:tcPr>
            <w:tcW w:w="5395" w:type="dxa"/>
          </w:tcPr>
          <w:p w14:paraId="2F2D6E1B" w14:textId="3A624CAD" w:rsidR="00AC1870" w:rsidRDefault="00642274" w:rsidP="00D2396E">
            <w:r>
              <w:rPr>
                <w:noProof/>
              </w:rPr>
              <w:drawing>
                <wp:inline distT="0" distB="0" distL="0" distR="0" wp14:anchorId="68245233" wp14:editId="3E04EC60">
                  <wp:extent cx="3175000" cy="4237649"/>
                  <wp:effectExtent l="0" t="0" r="0" b="4445"/>
                  <wp:docPr id="331359418" name="Picture 1" descr="A close up of a pot hold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359418" name="Picture 1" descr="A close up of a pot holder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4850" cy="4250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5439882F" w:rsidR="00AC1870" w:rsidRDefault="00642274" w:rsidP="00D2396E">
            <w:r>
              <w:rPr>
                <w:noProof/>
              </w:rPr>
              <w:drawing>
                <wp:inline distT="0" distB="0" distL="0" distR="0" wp14:anchorId="3E2A5B26" wp14:editId="0FF17AE9">
                  <wp:extent cx="3223478" cy="4038600"/>
                  <wp:effectExtent l="0" t="0" r="2540" b="0"/>
                  <wp:docPr id="1783619709" name="Picture 2" descr="A white cloth with green tri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619709" name="Picture 2" descr="A white cloth with green trim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756" cy="4072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5D702748" w:rsidR="00AC1870" w:rsidRDefault="00642274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08BC1C6" wp14:editId="6B755958">
            <wp:extent cx="6851015" cy="9144000"/>
            <wp:effectExtent l="0" t="0" r="0" b="0"/>
            <wp:docPr id="294738397" name="Picture 3" descr="A close up of a pot hol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738397" name="Picture 3" descr="A close up of a pot holde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492B3D" wp14:editId="08C0E748">
            <wp:extent cx="9144000" cy="6858000"/>
            <wp:effectExtent l="0" t="0" r="0" b="0"/>
            <wp:docPr id="94831488" name="Picture 4" descr="A white cloth with a dog draw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31488" name="Picture 4" descr="A white cloth with a dog drawing on i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9FE77F" wp14:editId="7FCA2380">
            <wp:extent cx="6858000" cy="8592185"/>
            <wp:effectExtent l="0" t="0" r="0" b="5715"/>
            <wp:docPr id="2092764870" name="Picture 5" descr="A white cloth with green tri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764870" name="Picture 5" descr="A white cloth with green trim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9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7DD0FBB2" w14:textId="77777777" w:rsidR="0018444D" w:rsidRDefault="0018444D" w:rsidP="0018444D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18444D" w:rsidRPr="00023D07" w14:paraId="0362F5B6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4CC81" w14:textId="77777777" w:rsidR="0018444D" w:rsidRPr="00023D07" w:rsidRDefault="0018444D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65FD5" w14:textId="77777777" w:rsidR="0018444D" w:rsidRPr="00023D07" w:rsidRDefault="0018444D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74899" w14:textId="77777777" w:rsidR="0018444D" w:rsidRPr="00023D07" w:rsidRDefault="0018444D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8BD5E" w14:textId="77777777" w:rsidR="0018444D" w:rsidRPr="00023D07" w:rsidRDefault="0018444D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5AA4B" w14:textId="77777777" w:rsidR="0018444D" w:rsidRPr="00023D07" w:rsidRDefault="0018444D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18444D" w14:paraId="4A40ED66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6790144" w14:textId="77777777" w:rsidR="0018444D" w:rsidRDefault="0018444D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B323F61" w14:textId="77777777" w:rsidR="0018444D" w:rsidRDefault="0018444D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01B6567E" w14:textId="77777777" w:rsidR="0018444D" w:rsidRDefault="0018444D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4B20C29D" w14:textId="77777777" w:rsidR="0018444D" w:rsidRDefault="0018444D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retired appraiser</w:t>
            </w:r>
          </w:p>
        </w:tc>
        <w:tc>
          <w:tcPr>
            <w:tcW w:w="1165" w:type="dxa"/>
          </w:tcPr>
          <w:p w14:paraId="42D6ECA2" w14:textId="77777777" w:rsidR="0018444D" w:rsidRDefault="0018444D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8444D" w14:paraId="0A80C7FA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7E04722" w14:textId="77777777" w:rsidR="0018444D" w:rsidRPr="00023D07" w:rsidRDefault="0018444D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3215BE77" w14:textId="77777777" w:rsidR="0018444D" w:rsidRDefault="0018444D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0738B047" w14:textId="77777777" w:rsidR="0018444D" w:rsidRDefault="0018444D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24CF4D7D" w14:textId="77777777" w:rsidR="0018444D" w:rsidRPr="004E673A" w:rsidRDefault="0018444D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FDC8901" w14:textId="77777777" w:rsidR="0018444D" w:rsidRDefault="0018444D" w:rsidP="00117A44">
            <w:pPr>
              <w:rPr>
                <w:color w:val="4472C4" w:themeColor="accent1"/>
              </w:rPr>
            </w:pPr>
          </w:p>
        </w:tc>
      </w:tr>
      <w:tr w:rsidR="0018444D" w14:paraId="18A54D1F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98488C8" w14:textId="77777777" w:rsidR="0018444D" w:rsidRPr="00023D07" w:rsidRDefault="0018444D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3C8014A8" w14:textId="77777777" w:rsidR="0018444D" w:rsidRDefault="0018444D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88C5ACE" w14:textId="77777777" w:rsidR="0018444D" w:rsidRDefault="0018444D" w:rsidP="0018444D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20EBEB1D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F833D6">
              <w:rPr>
                <w:noProof/>
                <w:color w:val="4472C4" w:themeColor="accent1"/>
              </w:rPr>
              <w:t>Pot Holder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464505D7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833D6">
              <w:rPr>
                <w:noProof/>
                <w:color w:val="4472C4" w:themeColor="accent1"/>
              </w:rPr>
              <w:t>1935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F833D6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21F18DFE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F833D6">
              <w:rPr>
                <w:noProof/>
                <w:color w:val="4472C4" w:themeColor="accent1"/>
              </w:rPr>
              <w:t>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F833D6">
              <w:rPr>
                <w:color w:val="4472C4" w:themeColor="accent1"/>
              </w:rPr>
              <w:t>-0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36B7279E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295F86F2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11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41A523A4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F833D6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1DE75883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F833D6">
              <w:rPr>
                <w:noProof/>
                <w:color w:val="4472C4" w:themeColor="accent1"/>
              </w:rPr>
              <w:t>6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F833D6">
              <w:rPr>
                <w:noProof/>
                <w:color w:val="4472C4" w:themeColor="accent1"/>
              </w:rPr>
              <w:t>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33D6F684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5D3F9B9F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0ACA18" w14:textId="77777777" w:rsidR="00987B88" w:rsidRDefault="00987B88" w:rsidP="00505854">
      <w:r>
        <w:separator/>
      </w:r>
    </w:p>
  </w:endnote>
  <w:endnote w:type="continuationSeparator" w:id="0">
    <w:p w14:paraId="7A39EEB9" w14:textId="77777777" w:rsidR="00987B88" w:rsidRDefault="00987B88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664BA4" w14:textId="77777777" w:rsidR="00987B88" w:rsidRDefault="00987B88" w:rsidP="00505854">
      <w:r>
        <w:separator/>
      </w:r>
    </w:p>
  </w:footnote>
  <w:footnote w:type="continuationSeparator" w:id="0">
    <w:p w14:paraId="7AEC4705" w14:textId="77777777" w:rsidR="00987B88" w:rsidRDefault="00987B88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7E9D9594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973320">
      <w:rPr>
        <w:b/>
        <w:bCs/>
        <w:sz w:val="28"/>
        <w:szCs w:val="28"/>
      </w:rPr>
      <w:t>0247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FC4A61">
      <w:rPr>
        <w:noProof/>
        <w:sz w:val="28"/>
        <w:szCs w:val="28"/>
      </w:rPr>
      <w:t>December 19,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444D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46458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2604D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42274"/>
    <w:rsid w:val="00652555"/>
    <w:rsid w:val="00666A50"/>
    <w:rsid w:val="0067154A"/>
    <w:rsid w:val="0067407D"/>
    <w:rsid w:val="006749AD"/>
    <w:rsid w:val="00677581"/>
    <w:rsid w:val="00680ACC"/>
    <w:rsid w:val="006A2BDE"/>
    <w:rsid w:val="006A4BBC"/>
    <w:rsid w:val="006A5C77"/>
    <w:rsid w:val="006A7F48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7165B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3320"/>
    <w:rsid w:val="0097550E"/>
    <w:rsid w:val="0097695B"/>
    <w:rsid w:val="00987B88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26E0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434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140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33D6"/>
    <w:rsid w:val="00F8522B"/>
    <w:rsid w:val="00F86920"/>
    <w:rsid w:val="00F876C2"/>
    <w:rsid w:val="00F967FF"/>
    <w:rsid w:val="00F97134"/>
    <w:rsid w:val="00FA39F6"/>
    <w:rsid w:val="00FC4A61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5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2025-07-06T20:23:00Z</dcterms:created>
  <dcterms:modified xsi:type="dcterms:W3CDTF">2025-12-19T22:19:00Z</dcterms:modified>
</cp:coreProperties>
</file>