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57003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257003" w14:paraId="15934A3C" w14:textId="77777777" w:rsidTr="00D2396E">
        <w:tc>
          <w:tcPr>
            <w:tcW w:w="5395" w:type="dxa"/>
          </w:tcPr>
          <w:p w14:paraId="2F2D6E1B" w14:textId="71CC30B8" w:rsidR="00AC1870" w:rsidRDefault="00257003" w:rsidP="00D2396E">
            <w:r>
              <w:rPr>
                <w:noProof/>
              </w:rPr>
              <w:drawing>
                <wp:inline distT="0" distB="0" distL="0" distR="0" wp14:anchorId="4175FBB4" wp14:editId="1A542DEA">
                  <wp:extent cx="3073400" cy="4387525"/>
                  <wp:effectExtent l="0" t="0" r="0" b="0"/>
                  <wp:docPr id="998628834" name="Picture 1" descr="A cloth with a drawing of a rabbit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628834" name="Picture 1" descr="A cloth with a drawing of a rabbit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981" cy="441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32062781" w:rsidR="00AC1870" w:rsidRDefault="00257003" w:rsidP="00D2396E">
            <w:r>
              <w:rPr>
                <w:noProof/>
              </w:rPr>
              <w:drawing>
                <wp:inline distT="0" distB="0" distL="0" distR="0" wp14:anchorId="3126591B" wp14:editId="0074C272">
                  <wp:extent cx="3218180" cy="4401766"/>
                  <wp:effectExtent l="0" t="0" r="0" b="5715"/>
                  <wp:docPr id="1795486025" name="Picture 2" descr="A white towel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486025" name="Picture 2" descr="A white towel on a grid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666" cy="442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62EF8471" w14:textId="38BE45EB" w:rsidR="000B4374" w:rsidRDefault="00257003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5D54957" wp14:editId="7D6AACD1">
            <wp:extent cx="6405245" cy="9144000"/>
            <wp:effectExtent l="0" t="0" r="0" b="0"/>
            <wp:docPr id="2043627343" name="Picture 3" descr="A cloth with a drawing of a rabbi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27343" name="Picture 3" descr="A cloth with a drawing of a rabbit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A7165A3" wp14:editId="7DD55D56">
            <wp:extent cx="9144000" cy="6858000"/>
            <wp:effectExtent l="0" t="0" r="0" b="0"/>
            <wp:docPr id="1636950522" name="Picture 4" descr="A fabric with a drawing of a c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50522" name="Picture 4" descr="A fabric with a drawing of a ca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73FCE7A" wp14:editId="5F98A3EB">
            <wp:extent cx="9144000" cy="6858000"/>
            <wp:effectExtent l="0" t="0" r="0" b="0"/>
            <wp:docPr id="1991378823" name="Picture 5" descr="A piece of fabric with a cat draw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78823" name="Picture 5" descr="A piece of fabric with a cat drawn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9CE7230" wp14:editId="13DEA625">
            <wp:extent cx="6858000" cy="7216140"/>
            <wp:effectExtent l="0" t="0" r="0" b="0"/>
            <wp:docPr id="724695750" name="Picture 6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95750" name="Picture 6" descr="A close up of a fabric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68D0E34" wp14:editId="303C65F0">
            <wp:extent cx="5273943" cy="7213600"/>
            <wp:effectExtent l="0" t="0" r="0" b="0"/>
            <wp:docPr id="1224889490" name="Picture 7" descr="A white towel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889490" name="Picture 7" descr="A white towel on a grid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013" cy="723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2509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40700AA" w14:textId="77777777" w:rsidR="00F50D3D" w:rsidRDefault="00F50D3D" w:rsidP="00F50D3D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F50D3D" w:rsidRPr="00023D07" w14:paraId="3467FC24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6F64" w14:textId="77777777" w:rsidR="00F50D3D" w:rsidRPr="00023D07" w:rsidRDefault="00F50D3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5646" w14:textId="77777777" w:rsidR="00F50D3D" w:rsidRPr="00023D07" w:rsidRDefault="00F50D3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99A84" w14:textId="77777777" w:rsidR="00F50D3D" w:rsidRPr="00023D07" w:rsidRDefault="00F50D3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80B0" w14:textId="77777777" w:rsidR="00F50D3D" w:rsidRPr="00023D07" w:rsidRDefault="00F50D3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A566" w14:textId="77777777" w:rsidR="00F50D3D" w:rsidRPr="00023D07" w:rsidRDefault="00F50D3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F50D3D" w14:paraId="436E18B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440D2DD" w14:textId="77777777" w:rsidR="00F50D3D" w:rsidRDefault="00F50D3D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5E61D56" w14:textId="77777777" w:rsidR="00F50D3D" w:rsidRDefault="00F50D3D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380036CC" w14:textId="77777777" w:rsidR="00F50D3D" w:rsidRDefault="00F50D3D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B42FFAE" w14:textId="77777777" w:rsidR="00F50D3D" w:rsidRDefault="00F50D3D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5457B2AA" w14:textId="77777777" w:rsidR="00F50D3D" w:rsidRDefault="00F50D3D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50D3D" w14:paraId="5ABE244D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1B7396F" w14:textId="77777777" w:rsidR="00F50D3D" w:rsidRPr="00023D07" w:rsidRDefault="00F50D3D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D235B6D" w14:textId="77777777" w:rsidR="00F50D3D" w:rsidRDefault="00F50D3D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0772110" w14:textId="77777777" w:rsidR="00F50D3D" w:rsidRDefault="00F50D3D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53C530F" w14:textId="77777777" w:rsidR="00F50D3D" w:rsidRPr="004E673A" w:rsidRDefault="00F50D3D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64B1DAD" w14:textId="77777777" w:rsidR="00F50D3D" w:rsidRDefault="00F50D3D" w:rsidP="00117A44">
            <w:pPr>
              <w:rPr>
                <w:color w:val="4472C4" w:themeColor="accent1"/>
              </w:rPr>
            </w:pPr>
          </w:p>
        </w:tc>
      </w:tr>
      <w:tr w:rsidR="00F50D3D" w14:paraId="429CE4A3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B838F7D" w14:textId="77777777" w:rsidR="00F50D3D" w:rsidRPr="00023D07" w:rsidRDefault="00F50D3D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1248F5F" w14:textId="77777777" w:rsidR="00F50D3D" w:rsidRDefault="00F50D3D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7FC12BD" w14:textId="77777777" w:rsidR="00F50D3D" w:rsidRDefault="00F50D3D" w:rsidP="00F50D3D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60F1F1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F1147B">
              <w:rPr>
                <w:color w:val="4472C4" w:themeColor="accent1"/>
              </w:rPr>
              <w:t>Rabbit Pillow Case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6B1A216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1147B">
              <w:rPr>
                <w:noProof/>
                <w:color w:val="4472C4" w:themeColor="accent1"/>
              </w:rPr>
              <w:t>1930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1147B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2EE4034E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F1147B">
              <w:rPr>
                <w:noProof/>
                <w:color w:val="4472C4" w:themeColor="accent1"/>
              </w:rPr>
              <w:t>1930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1147B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9E28219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5479585F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1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0E4D637A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1147B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206A91F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1147B">
              <w:rPr>
                <w:noProof/>
                <w:color w:val="4472C4" w:themeColor="accent1"/>
              </w:rPr>
              <w:t>32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1147B">
              <w:rPr>
                <w:noProof/>
                <w:color w:val="4472C4" w:themeColor="accent1"/>
              </w:rPr>
              <w:t>15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60937EA5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00E1C481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53481" w14:textId="77777777" w:rsidR="00D255B0" w:rsidRDefault="00D255B0" w:rsidP="00505854">
      <w:r>
        <w:separator/>
      </w:r>
    </w:p>
  </w:endnote>
  <w:endnote w:type="continuationSeparator" w:id="0">
    <w:p w14:paraId="5141BFBD" w14:textId="77777777" w:rsidR="00D255B0" w:rsidRDefault="00D255B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F2C7A" w14:textId="77777777" w:rsidR="00D255B0" w:rsidRDefault="00D255B0" w:rsidP="00505854">
      <w:r>
        <w:separator/>
      </w:r>
    </w:p>
  </w:footnote>
  <w:footnote w:type="continuationSeparator" w:id="0">
    <w:p w14:paraId="34A3F346" w14:textId="77777777" w:rsidR="00D255B0" w:rsidRDefault="00D255B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B1E2D93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B959D8">
      <w:rPr>
        <w:b/>
        <w:bCs/>
        <w:sz w:val="28"/>
        <w:szCs w:val="28"/>
      </w:rPr>
      <w:t>0246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86872">
      <w:rPr>
        <w:noProof/>
        <w:sz w:val="28"/>
        <w:szCs w:val="28"/>
      </w:rPr>
      <w:t>December 18,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86872"/>
    <w:rsid w:val="00092B03"/>
    <w:rsid w:val="000A5C4C"/>
    <w:rsid w:val="000A6FA1"/>
    <w:rsid w:val="000B0D76"/>
    <w:rsid w:val="000B4374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13246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003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38E9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1FB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A081D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A1451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59D8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255B0"/>
    <w:rsid w:val="00D3501B"/>
    <w:rsid w:val="00D36FB5"/>
    <w:rsid w:val="00D37D00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054D"/>
    <w:rsid w:val="00E56BDB"/>
    <w:rsid w:val="00E622A4"/>
    <w:rsid w:val="00E673CE"/>
    <w:rsid w:val="00E766A2"/>
    <w:rsid w:val="00E77D49"/>
    <w:rsid w:val="00E843C5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47B"/>
    <w:rsid w:val="00F115BF"/>
    <w:rsid w:val="00F21D7C"/>
    <w:rsid w:val="00F30091"/>
    <w:rsid w:val="00F50D3D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1285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5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11</cp:revision>
  <dcterms:created xsi:type="dcterms:W3CDTF">2025-07-06T20:23:00Z</dcterms:created>
  <dcterms:modified xsi:type="dcterms:W3CDTF">2025-12-18T16:22:00Z</dcterms:modified>
</cp:coreProperties>
</file>