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A70BA1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A70BA1" w14:paraId="15934A3C" w14:textId="77777777" w:rsidTr="00D2396E">
        <w:tc>
          <w:tcPr>
            <w:tcW w:w="5395" w:type="dxa"/>
          </w:tcPr>
          <w:p w14:paraId="2F2D6E1B" w14:textId="26EA097D" w:rsidR="00AC1870" w:rsidRDefault="00A70BA1" w:rsidP="00D2396E">
            <w:r>
              <w:rPr>
                <w:noProof/>
              </w:rPr>
              <w:drawing>
                <wp:inline distT="0" distB="0" distL="0" distR="0" wp14:anchorId="7B7AC019" wp14:editId="0E084861">
                  <wp:extent cx="3149600" cy="2872552"/>
                  <wp:effectExtent l="0" t="0" r="0" b="0"/>
                  <wp:docPr id="1623821293" name="Picture 1" descr="A group of quilts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3821293" name="Picture 1" descr="A group of quilts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5044" cy="2904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482EEC0A" w:rsidR="00AC1870" w:rsidRDefault="00A70BA1" w:rsidP="00D2396E">
            <w:r>
              <w:rPr>
                <w:noProof/>
              </w:rPr>
              <w:drawing>
                <wp:inline distT="0" distB="0" distL="0" distR="0" wp14:anchorId="4B220C2E" wp14:editId="7BFF590D">
                  <wp:extent cx="3175220" cy="2872105"/>
                  <wp:effectExtent l="0" t="0" r="0" b="0"/>
                  <wp:docPr id="1140360868" name="Picture 2" descr="A group of square white napkins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0360868" name="Picture 2" descr="A group of square white napkins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8274" cy="2892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70D8C480" w:rsidR="00AC1870" w:rsidRDefault="00A70BA1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13825F56" wp14:editId="101475FE">
            <wp:extent cx="6858000" cy="6254750"/>
            <wp:effectExtent l="0" t="0" r="0" b="6350"/>
            <wp:docPr id="1275257284" name="Picture 3" descr="A group of quilt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257284" name="Picture 3" descr="A group of quilts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5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5C81A4" wp14:editId="53BCE11A">
            <wp:extent cx="6858000" cy="6503035"/>
            <wp:effectExtent l="0" t="0" r="0" b="0"/>
            <wp:docPr id="1596591071" name="Picture 4" descr="A quil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591071" name="Picture 4" descr="A quilt on a gri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0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D287EC" wp14:editId="40B75176">
            <wp:extent cx="6858000" cy="6182360"/>
            <wp:effectExtent l="0" t="0" r="0" b="2540"/>
            <wp:docPr id="1044356504" name="Picture 5" descr="A colorful quilt on a til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356504" name="Picture 5" descr="A colorful quilt on a tile wall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8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7A73D2" wp14:editId="17F58335">
            <wp:extent cx="6858000" cy="6177915"/>
            <wp:effectExtent l="0" t="0" r="0" b="0"/>
            <wp:docPr id="549435104" name="Picture 6" descr="A colorful quilt on a white til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435104" name="Picture 6" descr="A colorful quilt on a white tile wall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7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1A9800" wp14:editId="34FAE37A">
            <wp:extent cx="6858000" cy="6345555"/>
            <wp:effectExtent l="0" t="0" r="0" b="4445"/>
            <wp:docPr id="309029567" name="Picture 7" descr="A quil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029567" name="Picture 7" descr="A quilt on a gri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4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C7F060" wp14:editId="5A3EC43B">
            <wp:extent cx="6858000" cy="6203315"/>
            <wp:effectExtent l="0" t="0" r="0" b="0"/>
            <wp:docPr id="613296213" name="Picture 8" descr="A group of square white napkin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296213" name="Picture 8" descr="A group of square white napkins on a gri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0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C30107" wp14:editId="2CEEA50E">
            <wp:extent cx="6858000" cy="6985000"/>
            <wp:effectExtent l="0" t="0" r="0" b="0"/>
            <wp:docPr id="1050831390" name="Picture 9" descr="A piece of cloth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831390" name="Picture 9" descr="A piece of cloth on a grid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8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5FD502" wp14:editId="586B7183">
            <wp:extent cx="6858000" cy="7107555"/>
            <wp:effectExtent l="0" t="0" r="0" b="4445"/>
            <wp:docPr id="177003955" name="Picture 10" descr="A piece of cloth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03955" name="Picture 10" descr="A piece of cloth on a gri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0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E64BC7" wp14:editId="6813BDF6">
            <wp:extent cx="6858000" cy="6649085"/>
            <wp:effectExtent l="0" t="0" r="0" b="5715"/>
            <wp:docPr id="2010792609" name="Picture 11" descr="A piece of cloth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792609" name="Picture 11" descr="A piece of cloth on a grid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4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F7555D" wp14:editId="6A7A120F">
            <wp:extent cx="6858000" cy="6041390"/>
            <wp:effectExtent l="0" t="0" r="0" b="3810"/>
            <wp:docPr id="1420019660" name="Picture 12" descr="A piece of cloth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019660" name="Picture 12" descr="A piece of cloth on a grid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4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2BFC40CB" w14:textId="77777777" w:rsidR="007F096F" w:rsidRDefault="007F096F" w:rsidP="007F096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7F096F" w:rsidRPr="00023D07" w14:paraId="4664D77D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E79D3" w14:textId="77777777" w:rsidR="007F096F" w:rsidRPr="00023D07" w:rsidRDefault="007F096F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45177" w14:textId="77777777" w:rsidR="007F096F" w:rsidRPr="00023D07" w:rsidRDefault="007F096F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63CD1" w14:textId="77777777" w:rsidR="007F096F" w:rsidRPr="00023D07" w:rsidRDefault="007F096F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7D7B1" w14:textId="77777777" w:rsidR="007F096F" w:rsidRPr="00023D07" w:rsidRDefault="007F096F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AA33B" w14:textId="77777777" w:rsidR="007F096F" w:rsidRPr="00023D07" w:rsidRDefault="007F096F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7F096F" w14:paraId="4A9C747C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5ABB413" w14:textId="77777777" w:rsidR="007F096F" w:rsidRDefault="007F096F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4727F253" w14:textId="77777777" w:rsidR="007F096F" w:rsidRDefault="007F096F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6288478C" w14:textId="77777777" w:rsidR="007F096F" w:rsidRDefault="007F096F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212DA732" w14:textId="77777777" w:rsidR="007F096F" w:rsidRDefault="007F096F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retired appraiser</w:t>
            </w:r>
          </w:p>
        </w:tc>
        <w:tc>
          <w:tcPr>
            <w:tcW w:w="1165" w:type="dxa"/>
          </w:tcPr>
          <w:p w14:paraId="6F73DAC4" w14:textId="77777777" w:rsidR="007F096F" w:rsidRDefault="007F096F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7F096F" w14:paraId="496642B0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F2D8672" w14:textId="77777777" w:rsidR="007F096F" w:rsidRPr="00023D07" w:rsidRDefault="007F096F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408BB59B" w14:textId="77777777" w:rsidR="007F096F" w:rsidRDefault="007F096F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4AC2CE41" w14:textId="77777777" w:rsidR="007F096F" w:rsidRDefault="007F096F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2E6F7060" w14:textId="77777777" w:rsidR="007F096F" w:rsidRPr="004E673A" w:rsidRDefault="007F096F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0436E7C6" w14:textId="77777777" w:rsidR="007F096F" w:rsidRDefault="007F096F" w:rsidP="00117A44">
            <w:pPr>
              <w:rPr>
                <w:color w:val="4472C4" w:themeColor="accent1"/>
              </w:rPr>
            </w:pPr>
          </w:p>
        </w:tc>
      </w:tr>
      <w:tr w:rsidR="007F096F" w14:paraId="0F51AAC0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31936C5" w14:textId="77777777" w:rsidR="007F096F" w:rsidRPr="00023D07" w:rsidRDefault="007F096F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295725CB" w14:textId="77777777" w:rsidR="007F096F" w:rsidRDefault="007F096F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4B103E99" w14:textId="77777777" w:rsidR="007F096F" w:rsidRDefault="007F096F" w:rsidP="007F096F">
      <w:pPr>
        <w:pStyle w:val="Heading2"/>
        <w:rPr>
          <w:b/>
          <w:bCs/>
          <w:color w:val="000000" w:themeColor="text1"/>
        </w:rPr>
      </w:pPr>
    </w:p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2BBF054D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204D11">
              <w:rPr>
                <w:color w:val="4472C4" w:themeColor="accent1"/>
              </w:rPr>
              <w:t>Quilted Blocks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7C9619B8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204D11">
              <w:rPr>
                <w:noProof/>
                <w:color w:val="4472C4" w:themeColor="accent1"/>
              </w:rPr>
              <w:t>1885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204D11">
              <w:rPr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451AD15B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204D11">
              <w:rPr>
                <w:noProof/>
                <w:color w:val="4472C4" w:themeColor="accent1"/>
              </w:rPr>
              <w:t>1885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204D11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5E77BAE6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204D11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5A9C4938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3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204D11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1A374A1B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204D11">
              <w:rPr>
                <w:noProof/>
                <w:color w:val="4472C4" w:themeColor="accent1"/>
              </w:rPr>
              <w:t>4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63F83280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204D11">
              <w:rPr>
                <w:noProof/>
                <w:color w:val="4472C4" w:themeColor="accent1"/>
              </w:rPr>
              <w:t>11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204D11">
              <w:rPr>
                <w:noProof/>
                <w:color w:val="4472C4" w:themeColor="accent1"/>
              </w:rPr>
              <w:t>11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408ABBB5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Other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r>
              <w:t>Button-hole</w:t>
            </w:r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Button-hole</w:t>
            </w:r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0"/>
      <w:footerReference w:type="default" r:id="rId2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4EDCAA" w14:textId="77777777" w:rsidR="00254D51" w:rsidRDefault="00254D51" w:rsidP="00505854">
      <w:r>
        <w:separator/>
      </w:r>
    </w:p>
  </w:endnote>
  <w:endnote w:type="continuationSeparator" w:id="0">
    <w:p w14:paraId="02F9E5BC" w14:textId="77777777" w:rsidR="00254D51" w:rsidRDefault="00254D51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2C80DD" w14:textId="77777777" w:rsidR="00254D51" w:rsidRDefault="00254D51" w:rsidP="00505854">
      <w:r>
        <w:separator/>
      </w:r>
    </w:p>
  </w:footnote>
  <w:footnote w:type="continuationSeparator" w:id="0">
    <w:p w14:paraId="1B273138" w14:textId="77777777" w:rsidR="00254D51" w:rsidRDefault="00254D51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22B29731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1D7360">
      <w:rPr>
        <w:b/>
        <w:bCs/>
        <w:sz w:val="28"/>
        <w:szCs w:val="28"/>
      </w:rPr>
      <w:t>0245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204D11">
      <w:rPr>
        <w:noProof/>
        <w:sz w:val="28"/>
        <w:szCs w:val="28"/>
      </w:rPr>
      <w:t>August 26,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D7360"/>
    <w:rsid w:val="001E334C"/>
    <w:rsid w:val="001F2B4D"/>
    <w:rsid w:val="001F35A1"/>
    <w:rsid w:val="00202B2C"/>
    <w:rsid w:val="0020338C"/>
    <w:rsid w:val="00204D11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4D51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46DB5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7F096F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0BA1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D6B17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0440"/>
    <w:rsid w:val="00DE480B"/>
    <w:rsid w:val="00DF1993"/>
    <w:rsid w:val="00DF1B3A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612ED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26</Pages>
  <Words>3463</Words>
  <Characters>19744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2025-08-26T20:51:00Z</dcterms:modified>
</cp:coreProperties>
</file>