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6"/>
        <w:gridCol w:w="5284"/>
      </w:tblGrid>
      <w:tr w:rsidR="00552679" w14:paraId="6688F50A" w14:textId="77777777" w:rsidTr="00552679">
        <w:tc>
          <w:tcPr>
            <w:tcW w:w="5310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490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552679" w14:paraId="15934A3C" w14:textId="77777777" w:rsidTr="00552679">
        <w:tc>
          <w:tcPr>
            <w:tcW w:w="5310" w:type="dxa"/>
          </w:tcPr>
          <w:p w14:paraId="2F2D6E1B" w14:textId="01346D46" w:rsidR="00AC1870" w:rsidRDefault="00552679" w:rsidP="00D2396E">
            <w:r>
              <w:rPr>
                <w:noProof/>
              </w:rPr>
              <w:drawing>
                <wp:inline distT="0" distB="0" distL="0" distR="0" wp14:anchorId="5350CAA7" wp14:editId="04006C98">
                  <wp:extent cx="3365500" cy="3412555"/>
                  <wp:effectExtent l="0" t="0" r="0" b="3810"/>
                  <wp:docPr id="1098479626" name="Picture 1" descr="A piece of cloth on a til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479626" name="Picture 1" descr="A piece of cloth on a tile surface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585" cy="345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</w:tcPr>
          <w:p w14:paraId="7CE5C3BE" w14:textId="1E8EE7B8" w:rsidR="00AC1870" w:rsidRDefault="00552679" w:rsidP="00D2396E">
            <w:r>
              <w:rPr>
                <w:noProof/>
              </w:rPr>
              <w:drawing>
                <wp:inline distT="0" distB="0" distL="0" distR="0" wp14:anchorId="6B5C526F" wp14:editId="690BC7E4">
                  <wp:extent cx="3136765" cy="3251200"/>
                  <wp:effectExtent l="0" t="0" r="635" b="0"/>
                  <wp:docPr id="506651063" name="Picture 2" descr="A piece of paper towel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651063" name="Picture 2" descr="A piece of paper towel on a grid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750" cy="329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52A63338" w:rsidR="00AC1870" w:rsidRDefault="00AC1870" w:rsidP="00AC1870">
      <w:pPr>
        <w:rPr>
          <w:b/>
          <w:bCs/>
          <w:color w:val="000000" w:themeColor="text1"/>
        </w:rPr>
      </w:pPr>
    </w:p>
    <w:p w14:paraId="10012509" w14:textId="6B9CEC0D" w:rsidR="00AC1870" w:rsidRDefault="0055267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550A07D" wp14:editId="2700E988">
            <wp:extent cx="6858000" cy="5901055"/>
            <wp:effectExtent l="0" t="0" r="0" b="4445"/>
            <wp:docPr id="459723848" name="Picture 3" descr="A white cloth with black graphic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23848" name="Picture 3" descr="A white cloth with black graphic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0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1ADC4" wp14:editId="244C87C2">
            <wp:extent cx="6858000" cy="6953885"/>
            <wp:effectExtent l="0" t="0" r="0" b="5715"/>
            <wp:docPr id="1896458990" name="Picture 4" descr="A piece of cloth on a til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58990" name="Picture 4" descr="A piece of cloth on a tile surfac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4405E" wp14:editId="6F2CC9F4">
            <wp:extent cx="9144000" cy="6858000"/>
            <wp:effectExtent l="0" t="0" r="0" b="0"/>
            <wp:docPr id="1887714850" name="Picture 5" descr="A piece of paper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714850" name="Picture 5" descr="A piece of paper on a grid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CE27D" wp14:editId="7F4758F6">
            <wp:extent cx="6485890" cy="9144000"/>
            <wp:effectExtent l="0" t="0" r="3810" b="0"/>
            <wp:docPr id="1032623015" name="Picture 6" descr="A piece of cloth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23015" name="Picture 6" descr="A piece of cloth with text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CFB7B" wp14:editId="3550FEAF">
            <wp:extent cx="6858000" cy="7108190"/>
            <wp:effectExtent l="0" t="0" r="0" b="3810"/>
            <wp:docPr id="1793836937" name="Picture 7" descr="A piece of paper towel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836937" name="Picture 7" descr="A piece of paper towel on a grid wall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F8F39" wp14:editId="06BDAAE0">
            <wp:extent cx="6858000" cy="7329805"/>
            <wp:effectExtent l="0" t="0" r="0" b="0"/>
            <wp:docPr id="1491917818" name="Picture 8" descr="A piece of white cloth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917818" name="Picture 8" descr="A piece of white cloth on a grid surfac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2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8A1E2" wp14:editId="04B3F4A9">
            <wp:extent cx="6858000" cy="7854950"/>
            <wp:effectExtent l="0" t="0" r="0" b="6350"/>
            <wp:docPr id="1841110705" name="Picture 9" descr="A piece of white fabric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110705" name="Picture 9" descr="A piece of white fabric on a grid surfac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8894310" w14:textId="77777777" w:rsidR="007A024C" w:rsidRDefault="007A024C" w:rsidP="007A024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A024C" w:rsidRPr="00023D07" w14:paraId="0856183E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E7FB9" w14:textId="77777777" w:rsidR="007A024C" w:rsidRPr="00023D07" w:rsidRDefault="007A024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6BDEA" w14:textId="77777777" w:rsidR="007A024C" w:rsidRPr="00023D07" w:rsidRDefault="007A024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08E75" w14:textId="77777777" w:rsidR="007A024C" w:rsidRPr="00023D07" w:rsidRDefault="007A024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5C6D1" w14:textId="77777777" w:rsidR="007A024C" w:rsidRPr="00023D07" w:rsidRDefault="007A024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90F20" w14:textId="77777777" w:rsidR="007A024C" w:rsidRPr="00023D07" w:rsidRDefault="007A024C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A024C" w14:paraId="08B0DB7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9ECBF4A" w14:textId="77777777" w:rsidR="007A024C" w:rsidRDefault="007A024C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A735FA3" w14:textId="77777777" w:rsidR="007A024C" w:rsidRDefault="007A024C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7728BD50" w14:textId="77777777" w:rsidR="007A024C" w:rsidRDefault="007A024C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70F3A2BE" w14:textId="77777777" w:rsidR="007A024C" w:rsidRDefault="007A024C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4DB73674" w14:textId="77777777" w:rsidR="007A024C" w:rsidRDefault="007A024C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A024C" w14:paraId="173A44D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3E0C146" w14:textId="77777777" w:rsidR="007A024C" w:rsidRPr="00023D07" w:rsidRDefault="007A024C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06347C2" w14:textId="77777777" w:rsidR="007A024C" w:rsidRDefault="007A024C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BC4D98E" w14:textId="77777777" w:rsidR="007A024C" w:rsidRDefault="007A024C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9DB14FF" w14:textId="77777777" w:rsidR="007A024C" w:rsidRPr="004E673A" w:rsidRDefault="007A024C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4C15081" w14:textId="77777777" w:rsidR="007A024C" w:rsidRDefault="007A024C" w:rsidP="00117A44">
            <w:pPr>
              <w:rPr>
                <w:color w:val="4472C4" w:themeColor="accent1"/>
              </w:rPr>
            </w:pPr>
          </w:p>
        </w:tc>
      </w:tr>
      <w:tr w:rsidR="007A024C" w14:paraId="781AC5B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1700675" w14:textId="77777777" w:rsidR="007A024C" w:rsidRPr="00023D07" w:rsidRDefault="007A024C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1B4973D" w14:textId="77777777" w:rsidR="007A024C" w:rsidRDefault="007A024C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620E7E9" w14:textId="77777777" w:rsidR="007A024C" w:rsidRDefault="007A024C" w:rsidP="007A024C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B650276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E1FCC">
              <w:rPr>
                <w:color w:val="4472C4" w:themeColor="accent1"/>
              </w:rPr>
              <w:t>Feedsack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A25501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E1FCC">
              <w:rPr>
                <w:noProof/>
                <w:color w:val="4472C4" w:themeColor="accent1"/>
              </w:rPr>
              <w:t>1930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E1FC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4CA7DD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5DE74D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E1FCC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742091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E1FCC">
              <w:rPr>
                <w:noProof/>
                <w:color w:val="4472C4" w:themeColor="accent1"/>
              </w:rPr>
              <w:t>31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E1FCC">
              <w:rPr>
                <w:noProof/>
                <w:color w:val="4472C4" w:themeColor="accent1"/>
              </w:rPr>
              <w:t>29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D2C6F5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9EFF21" w14:textId="77777777" w:rsidR="009D0527" w:rsidRDefault="009D0527" w:rsidP="00505854">
      <w:r>
        <w:separator/>
      </w:r>
    </w:p>
  </w:endnote>
  <w:endnote w:type="continuationSeparator" w:id="0">
    <w:p w14:paraId="2DCD21F4" w14:textId="77777777" w:rsidR="009D0527" w:rsidRDefault="009D052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022EAB" w14:textId="77777777" w:rsidR="009D0527" w:rsidRDefault="009D0527" w:rsidP="00505854">
      <w:r>
        <w:separator/>
      </w:r>
    </w:p>
  </w:footnote>
  <w:footnote w:type="continuationSeparator" w:id="0">
    <w:p w14:paraId="7E017FB5" w14:textId="77777777" w:rsidR="009D0527" w:rsidRDefault="009D052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2CC9AF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56FAA">
      <w:rPr>
        <w:b/>
        <w:bCs/>
        <w:sz w:val="28"/>
        <w:szCs w:val="28"/>
      </w:rPr>
      <w:t>0244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D7261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6FA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D7261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11AB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2679"/>
    <w:rsid w:val="00553A4C"/>
    <w:rsid w:val="00563DAA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4FA7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4703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73986"/>
    <w:rsid w:val="007813EC"/>
    <w:rsid w:val="0079046A"/>
    <w:rsid w:val="007A024C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B7C31"/>
    <w:rsid w:val="008C2DA9"/>
    <w:rsid w:val="008D0B8C"/>
    <w:rsid w:val="008D2F14"/>
    <w:rsid w:val="008D3B7B"/>
    <w:rsid w:val="008E1FCC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0527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9</Pages>
  <Words>158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2025-09-14T21:20:00Z</dcterms:modified>
</cp:coreProperties>
</file>