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B64D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7B64DF" w14:paraId="15934A3C" w14:textId="77777777" w:rsidTr="00D2396E">
        <w:tc>
          <w:tcPr>
            <w:tcW w:w="5395" w:type="dxa"/>
          </w:tcPr>
          <w:p w14:paraId="2F2D6E1B" w14:textId="1EA9AE3F" w:rsidR="00AC1870" w:rsidRDefault="007B64DF" w:rsidP="00D2396E">
            <w:r>
              <w:rPr>
                <w:noProof/>
              </w:rPr>
              <w:drawing>
                <wp:inline distT="0" distB="0" distL="0" distR="0" wp14:anchorId="6E8E5890" wp14:editId="3BFA2118">
                  <wp:extent cx="3175000" cy="3120026"/>
                  <wp:effectExtent l="0" t="0" r="0" b="4445"/>
                  <wp:docPr id="1814524336" name="Picture 1" descr="A white towel with blue tex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24336" name="Picture 1" descr="A white towel with blue text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03" cy="315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EEAC437" w:rsidR="00AC1870" w:rsidRDefault="007B64DF" w:rsidP="00D2396E">
            <w:r>
              <w:rPr>
                <w:noProof/>
              </w:rPr>
              <w:drawing>
                <wp:inline distT="0" distB="0" distL="0" distR="0" wp14:anchorId="6F7666CB" wp14:editId="22F56A42">
                  <wp:extent cx="3073400" cy="3093320"/>
                  <wp:effectExtent l="0" t="0" r="0" b="5715"/>
                  <wp:docPr id="131497532" name="Picture 2" descr="A white towel with blue design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97532" name="Picture 2" descr="A white towel with blue design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96" cy="31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B8D5FE2" w:rsidR="00AC1870" w:rsidRDefault="007B64D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7B6F96C" wp14:editId="79CF5B7B">
            <wp:extent cx="6858000" cy="6944360"/>
            <wp:effectExtent l="0" t="0" r="0" b="2540"/>
            <wp:docPr id="336166461" name="Picture 3" descr="A white towel with blue pai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66461" name="Picture 3" descr="A white towel with blue paint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AB37E" wp14:editId="07058516">
            <wp:extent cx="6858000" cy="6739255"/>
            <wp:effectExtent l="0" t="0" r="0" b="4445"/>
            <wp:docPr id="570605851" name="Picture 4" descr="A white towel with blue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05851" name="Picture 4" descr="A white towel with blue text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BDAA8" wp14:editId="463F5750">
            <wp:extent cx="9144000" cy="6858000"/>
            <wp:effectExtent l="0" t="0" r="0" b="0"/>
            <wp:docPr id="1869248778" name="Picture 5" descr="A white towel with blue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48778" name="Picture 5" descr="A white towel with blue desig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B8E49" wp14:editId="12C90E89">
            <wp:extent cx="6858000" cy="6902450"/>
            <wp:effectExtent l="0" t="0" r="0" b="6350"/>
            <wp:docPr id="399095853" name="Picture 6" descr="A white towel with blue desig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95853" name="Picture 6" descr="A white towel with blue design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EAC03" wp14:editId="5C4D0BC3">
            <wp:extent cx="9144000" cy="6858000"/>
            <wp:effectExtent l="0" t="0" r="0" b="0"/>
            <wp:docPr id="1752132664" name="Picture 7" descr="A white sheet with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32664" name="Picture 7" descr="A white sheet with green lin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412EE" wp14:editId="75EE9167">
            <wp:extent cx="9144000" cy="6858000"/>
            <wp:effectExtent l="0" t="0" r="0" b="0"/>
            <wp:docPr id="320940015" name="Picture 8" descr="A white cloth with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40015" name="Picture 8" descr="A white cloth with green lin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BF39473" w14:textId="77777777" w:rsidR="002632BE" w:rsidRDefault="002632BE" w:rsidP="00263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632BE" w:rsidRPr="00023D07" w14:paraId="13F1DB3B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B9A0" w14:textId="77777777" w:rsidR="002632BE" w:rsidRPr="00023D07" w:rsidRDefault="002632B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EB4C" w14:textId="77777777" w:rsidR="002632BE" w:rsidRPr="00023D07" w:rsidRDefault="002632B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709E" w14:textId="77777777" w:rsidR="002632BE" w:rsidRPr="00023D07" w:rsidRDefault="002632B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251B" w14:textId="77777777" w:rsidR="002632BE" w:rsidRPr="00023D07" w:rsidRDefault="002632B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5021" w14:textId="77777777" w:rsidR="002632BE" w:rsidRPr="00023D07" w:rsidRDefault="002632B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632BE" w14:paraId="6D8BBEB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7426B9" w14:textId="77777777" w:rsidR="002632BE" w:rsidRDefault="002632B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2FE5B34" w14:textId="77777777" w:rsidR="002632BE" w:rsidRDefault="002632B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2FDA51F" w14:textId="77777777" w:rsidR="002632BE" w:rsidRDefault="002632B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7B457D3" w14:textId="77777777" w:rsidR="002632BE" w:rsidRDefault="002632B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C9A1104" w14:textId="77777777" w:rsidR="002632BE" w:rsidRDefault="002632B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632BE" w14:paraId="5D99788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5203A7D" w14:textId="77777777" w:rsidR="002632BE" w:rsidRPr="00023D07" w:rsidRDefault="002632B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0709650" w14:textId="77777777" w:rsidR="002632BE" w:rsidRDefault="002632B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A437126" w14:textId="77777777" w:rsidR="002632BE" w:rsidRDefault="002632B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858A2D5" w14:textId="77777777" w:rsidR="002632BE" w:rsidRPr="004E673A" w:rsidRDefault="002632B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B6BB207" w14:textId="77777777" w:rsidR="002632BE" w:rsidRDefault="002632BE" w:rsidP="00117A44">
            <w:pPr>
              <w:rPr>
                <w:color w:val="4472C4" w:themeColor="accent1"/>
              </w:rPr>
            </w:pPr>
          </w:p>
        </w:tc>
      </w:tr>
      <w:tr w:rsidR="002632BE" w14:paraId="22F3FD0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B2BA66" w14:textId="77777777" w:rsidR="002632BE" w:rsidRPr="00023D07" w:rsidRDefault="002632B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A5BA96" w14:textId="77777777" w:rsidR="002632BE" w:rsidRDefault="002632B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53F155E" w14:textId="77777777" w:rsidR="002632BE" w:rsidRDefault="002632BE" w:rsidP="002632B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234A25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040EF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2D920E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040EF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040E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F34BAD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FEDE75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040E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3A669F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040EF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040EF">
              <w:rPr>
                <w:noProof/>
                <w:color w:val="4472C4" w:themeColor="accent1"/>
              </w:rPr>
              <w:t>27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83522D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3BFE9B94" w14:textId="77777777" w:rsidR="00E65682" w:rsidRDefault="00E65682" w:rsidP="00AD5CE1"/>
    <w:sectPr w:rsidR="00E65682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FEE95" w14:textId="77777777" w:rsidR="004D1004" w:rsidRDefault="004D1004" w:rsidP="00505854">
      <w:r>
        <w:separator/>
      </w:r>
    </w:p>
  </w:endnote>
  <w:endnote w:type="continuationSeparator" w:id="0">
    <w:p w14:paraId="3C1DD26F" w14:textId="77777777" w:rsidR="004D1004" w:rsidRDefault="004D10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26DBE" w14:textId="77777777" w:rsidR="004D1004" w:rsidRDefault="004D1004" w:rsidP="00505854">
      <w:r>
        <w:separator/>
      </w:r>
    </w:p>
  </w:footnote>
  <w:footnote w:type="continuationSeparator" w:id="0">
    <w:p w14:paraId="1674D69B" w14:textId="77777777" w:rsidR="004D1004" w:rsidRDefault="004D10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877948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52D40">
      <w:rPr>
        <w:b/>
        <w:bCs/>
        <w:sz w:val="28"/>
        <w:szCs w:val="28"/>
      </w:rPr>
      <w:t>0243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6568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338A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2DA6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1A45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36315"/>
    <w:rsid w:val="002525BA"/>
    <w:rsid w:val="00257BA0"/>
    <w:rsid w:val="002600E3"/>
    <w:rsid w:val="002632BE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40EF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1004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7790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2D40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64DF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45B8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5682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2025-09-14T21:20:00Z</dcterms:modified>
</cp:coreProperties>
</file>