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57B71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E57B71" w14:paraId="15934A3C" w14:textId="77777777" w:rsidTr="00D2396E">
        <w:tc>
          <w:tcPr>
            <w:tcW w:w="5395" w:type="dxa"/>
          </w:tcPr>
          <w:p w14:paraId="2F2D6E1B" w14:textId="456D9C40" w:rsidR="00AC1870" w:rsidRDefault="00E57B71" w:rsidP="00D2396E">
            <w:r>
              <w:rPr>
                <w:noProof/>
              </w:rPr>
              <w:drawing>
                <wp:inline distT="0" distB="0" distL="0" distR="0" wp14:anchorId="19101F57" wp14:editId="646F0630">
                  <wp:extent cx="3205202" cy="3164840"/>
                  <wp:effectExtent l="0" t="0" r="0" b="0"/>
                  <wp:docPr id="1114662223" name="Picture 1" descr="A white cloth with blue and yellow design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662223" name="Picture 1" descr="A white cloth with blue and yellow design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773" cy="324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C85D795" w:rsidR="00AC1870" w:rsidRDefault="00E57B71" w:rsidP="00D2396E">
            <w:r>
              <w:rPr>
                <w:noProof/>
              </w:rPr>
              <w:drawing>
                <wp:inline distT="0" distB="0" distL="0" distR="0" wp14:anchorId="15AC5CAD" wp14:editId="3DBF06A7">
                  <wp:extent cx="3155315" cy="3129314"/>
                  <wp:effectExtent l="0" t="0" r="0" b="0"/>
                  <wp:docPr id="931524516" name="Picture 2" descr="A white towel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524516" name="Picture 2" descr="A white towel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994" cy="314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7F4C40CF" w:rsidR="00AC1870" w:rsidRDefault="00E57B71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3DBC40C" wp14:editId="11B09133">
            <wp:extent cx="6858000" cy="6771640"/>
            <wp:effectExtent l="0" t="0" r="0" b="0"/>
            <wp:docPr id="13458275" name="Picture 3" descr="A white cloth with blue and yellow desig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275" name="Picture 3" descr="A white cloth with blue and yellow design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65C2F" wp14:editId="06695362">
            <wp:extent cx="6858000" cy="8844915"/>
            <wp:effectExtent l="0" t="0" r="0" b="0"/>
            <wp:docPr id="504442350" name="Picture 4" descr="A white fabric with blue circles and a circle with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42350" name="Picture 4" descr="A white fabric with blue circles and a circle with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E3F3B" wp14:editId="2A227182">
            <wp:extent cx="9144000" cy="6858000"/>
            <wp:effectExtent l="0" t="0" r="0" b="0"/>
            <wp:docPr id="234366779" name="Picture 5" descr="A close up of a napk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66779" name="Picture 5" descr="A close up of a napki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0A0DC" wp14:editId="5EA2E46F">
            <wp:extent cx="6858000" cy="6801485"/>
            <wp:effectExtent l="0" t="0" r="0" b="5715"/>
            <wp:docPr id="438482767" name="Picture 6" descr="A white towel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82767" name="Picture 6" descr="A white towel on a tile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DF4C7" wp14:editId="6618C0A2">
            <wp:extent cx="9144000" cy="6858000"/>
            <wp:effectExtent l="0" t="0" r="0" b="0"/>
            <wp:docPr id="257821826" name="Picture 7" descr="A white cloth with a sta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21826" name="Picture 7" descr="A white cloth with a stain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F3BD0" wp14:editId="75EED2C5">
            <wp:extent cx="6858000" cy="5669915"/>
            <wp:effectExtent l="0" t="0" r="0" b="0"/>
            <wp:docPr id="2049860665" name="Picture 8" descr="A white cloth with a red d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60665" name="Picture 8" descr="A white cloth with a red do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E0E4151" w14:textId="77777777" w:rsidR="008A750A" w:rsidRDefault="008A750A" w:rsidP="008A750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A750A" w:rsidRPr="00023D07" w14:paraId="3982F6F3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7E3E" w14:textId="77777777" w:rsidR="008A750A" w:rsidRPr="00023D07" w:rsidRDefault="008A750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E4BE" w14:textId="77777777" w:rsidR="008A750A" w:rsidRPr="00023D07" w:rsidRDefault="008A750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2D29" w14:textId="77777777" w:rsidR="008A750A" w:rsidRPr="00023D07" w:rsidRDefault="008A750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3317" w14:textId="77777777" w:rsidR="008A750A" w:rsidRPr="00023D07" w:rsidRDefault="008A750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F836" w14:textId="77777777" w:rsidR="008A750A" w:rsidRPr="00023D07" w:rsidRDefault="008A750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A750A" w14:paraId="26119E8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0489F1E" w14:textId="77777777" w:rsidR="008A750A" w:rsidRDefault="008A750A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D0D2FBF" w14:textId="77777777" w:rsidR="008A750A" w:rsidRDefault="008A750A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6DED70CD" w14:textId="77777777" w:rsidR="008A750A" w:rsidRDefault="008A750A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90D4E13" w14:textId="77777777" w:rsidR="008A750A" w:rsidRDefault="008A750A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1E79146F" w14:textId="77777777" w:rsidR="008A750A" w:rsidRDefault="008A750A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A750A" w14:paraId="3E1DE6F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FB3700" w14:textId="77777777" w:rsidR="008A750A" w:rsidRPr="00023D07" w:rsidRDefault="008A750A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C79B6F2" w14:textId="77777777" w:rsidR="008A750A" w:rsidRDefault="008A750A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46C2162" w14:textId="77777777" w:rsidR="008A750A" w:rsidRDefault="008A750A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3495A4F" w14:textId="77777777" w:rsidR="008A750A" w:rsidRPr="004E673A" w:rsidRDefault="008A750A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01A5AE5" w14:textId="77777777" w:rsidR="008A750A" w:rsidRDefault="008A750A" w:rsidP="00117A44">
            <w:pPr>
              <w:rPr>
                <w:color w:val="4472C4" w:themeColor="accent1"/>
              </w:rPr>
            </w:pPr>
          </w:p>
        </w:tc>
      </w:tr>
      <w:tr w:rsidR="008A750A" w14:paraId="25AE77B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339C61" w14:textId="77777777" w:rsidR="008A750A" w:rsidRPr="00023D07" w:rsidRDefault="008A750A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303039E" w14:textId="77777777" w:rsidR="008A750A" w:rsidRDefault="008A750A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133DE4F" w14:textId="77777777" w:rsidR="008A750A" w:rsidRDefault="008A750A" w:rsidP="008A750A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08B8FE6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A3DD8">
              <w:rPr>
                <w:color w:val="4472C4" w:themeColor="accent1"/>
              </w:rPr>
              <w:t>Feedsack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EAD633F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A3DD8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A3DD8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1D453FF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629B190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A3DD8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E318FF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A3DD8">
              <w:rPr>
                <w:noProof/>
                <w:color w:val="4472C4" w:themeColor="accent1"/>
              </w:rPr>
              <w:t>29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A3DD8">
              <w:rPr>
                <w:noProof/>
                <w:color w:val="4472C4" w:themeColor="accent1"/>
              </w:rPr>
              <w:t>27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106010F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E038C" w14:textId="77777777" w:rsidR="00BB6D66" w:rsidRDefault="00BB6D66" w:rsidP="00505854">
      <w:r>
        <w:separator/>
      </w:r>
    </w:p>
  </w:endnote>
  <w:endnote w:type="continuationSeparator" w:id="0">
    <w:p w14:paraId="285BAB89" w14:textId="77777777" w:rsidR="00BB6D66" w:rsidRDefault="00BB6D6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0FA88" w14:textId="77777777" w:rsidR="00BB6D66" w:rsidRDefault="00BB6D66" w:rsidP="00505854">
      <w:r>
        <w:separator/>
      </w:r>
    </w:p>
  </w:footnote>
  <w:footnote w:type="continuationSeparator" w:id="0">
    <w:p w14:paraId="4D381BA2" w14:textId="77777777" w:rsidR="00BB6D66" w:rsidRDefault="00BB6D6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8B10C6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F17B6">
      <w:rPr>
        <w:b/>
        <w:bCs/>
        <w:sz w:val="28"/>
        <w:szCs w:val="28"/>
      </w:rPr>
      <w:t>0242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1453E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453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2035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839CF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750A"/>
    <w:rsid w:val="008B015A"/>
    <w:rsid w:val="008B148B"/>
    <w:rsid w:val="008B1C0F"/>
    <w:rsid w:val="008B31F5"/>
    <w:rsid w:val="008C2DA9"/>
    <w:rsid w:val="008D0B8C"/>
    <w:rsid w:val="008D2F14"/>
    <w:rsid w:val="008D3B4B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6D66"/>
    <w:rsid w:val="00BC5B52"/>
    <w:rsid w:val="00BD0010"/>
    <w:rsid w:val="00BD6024"/>
    <w:rsid w:val="00BD60C0"/>
    <w:rsid w:val="00BE331B"/>
    <w:rsid w:val="00BE4446"/>
    <w:rsid w:val="00BE6D7C"/>
    <w:rsid w:val="00BF17B6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1360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95BD6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57B71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EF6791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A3DD8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2025-09-14T21:20:00Z</dcterms:modified>
</cp:coreProperties>
</file>