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D4212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9D4212" w14:paraId="15934A3C" w14:textId="77777777" w:rsidTr="00D2396E">
        <w:tc>
          <w:tcPr>
            <w:tcW w:w="5395" w:type="dxa"/>
          </w:tcPr>
          <w:p w14:paraId="2F2D6E1B" w14:textId="14DE6B91" w:rsidR="00AC1870" w:rsidRDefault="009D4212" w:rsidP="00D2396E">
            <w:r>
              <w:rPr>
                <w:noProof/>
              </w:rPr>
              <w:drawing>
                <wp:inline distT="0" distB="0" distL="0" distR="0" wp14:anchorId="33D152FF" wp14:editId="71D5235B">
                  <wp:extent cx="3175000" cy="3080338"/>
                  <wp:effectExtent l="0" t="0" r="0" b="6350"/>
                  <wp:docPr id="349190423" name="Picture 1" descr="A white bag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190423" name="Picture 1" descr="A white bag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293" cy="310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76E272B" w:rsidR="00AC1870" w:rsidRDefault="009D4212" w:rsidP="00D2396E">
            <w:r>
              <w:rPr>
                <w:noProof/>
              </w:rPr>
              <w:drawing>
                <wp:inline distT="0" distB="0" distL="0" distR="0" wp14:anchorId="07E1952F" wp14:editId="5AFE88DB">
                  <wp:extent cx="3068102" cy="3079750"/>
                  <wp:effectExtent l="0" t="0" r="5715" b="0"/>
                  <wp:docPr id="1994082450" name="Picture 2" descr="A white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082450" name="Picture 2" descr="A white cloth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694" cy="310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DCB9306" w:rsidR="00AC1870" w:rsidRDefault="009D4212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C5D103F" wp14:editId="2FA7FF6B">
            <wp:extent cx="6858000" cy="7073265"/>
            <wp:effectExtent l="0" t="0" r="0" b="635"/>
            <wp:docPr id="533112761" name="Picture 3" descr="A white cloth with blue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12761" name="Picture 3" descr="A white cloth with blue writing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3B41C" wp14:editId="68BCD799">
            <wp:extent cx="6858000" cy="6653530"/>
            <wp:effectExtent l="0" t="0" r="0" b="1270"/>
            <wp:docPr id="298034185" name="Picture 4" descr="A white bag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34185" name="Picture 4" descr="A white bag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D5918" wp14:editId="564323AF">
            <wp:extent cx="9144000" cy="6858000"/>
            <wp:effectExtent l="0" t="0" r="0" b="0"/>
            <wp:docPr id="52338913" name="Picture 5" descr="A white cloth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8913" name="Picture 5" descr="A white cloth with blue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F88F0" wp14:editId="1D3D5DC6">
            <wp:extent cx="9144000" cy="6858000"/>
            <wp:effectExtent l="0" t="0" r="0" b="0"/>
            <wp:docPr id="1931239447" name="Picture 6" descr="A white fabric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39447" name="Picture 6" descr="A white fabric with blue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F41F5" wp14:editId="6A0A03B6">
            <wp:extent cx="6858000" cy="5034915"/>
            <wp:effectExtent l="0" t="0" r="0" b="0"/>
            <wp:docPr id="1566729611" name="Picture 7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29611" name="Picture 7" descr="A close up of a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4400C" wp14:editId="5F26AEBA">
            <wp:extent cx="6858000" cy="6884035"/>
            <wp:effectExtent l="0" t="0" r="0" b="0"/>
            <wp:docPr id="762989747" name="Picture 8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89747" name="Picture 8" descr="A white cloth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4867E95" w14:textId="77777777" w:rsidR="00021FF9" w:rsidRDefault="00021FF9" w:rsidP="00021FF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1FF9" w:rsidRPr="00023D07" w14:paraId="78161AC5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E3B5" w14:textId="77777777" w:rsidR="00021FF9" w:rsidRPr="00023D07" w:rsidRDefault="00021FF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7ED5" w14:textId="77777777" w:rsidR="00021FF9" w:rsidRPr="00023D07" w:rsidRDefault="00021FF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7051" w14:textId="77777777" w:rsidR="00021FF9" w:rsidRPr="00023D07" w:rsidRDefault="00021FF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C372" w14:textId="77777777" w:rsidR="00021FF9" w:rsidRPr="00023D07" w:rsidRDefault="00021FF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B52C" w14:textId="77777777" w:rsidR="00021FF9" w:rsidRPr="00023D07" w:rsidRDefault="00021FF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21FF9" w14:paraId="6AF5511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0DE3D8" w14:textId="77777777" w:rsidR="00021FF9" w:rsidRDefault="00021FF9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6EA74B7" w14:textId="77777777" w:rsidR="00021FF9" w:rsidRDefault="00021FF9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2B8C6082" w14:textId="77777777" w:rsidR="00021FF9" w:rsidRDefault="00021FF9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35F2568" w14:textId="77777777" w:rsidR="00021FF9" w:rsidRDefault="00021FF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342AD9E1" w14:textId="77777777" w:rsidR="00021FF9" w:rsidRDefault="00021FF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21FF9" w14:paraId="4666979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034128D" w14:textId="77777777" w:rsidR="00021FF9" w:rsidRPr="00023D07" w:rsidRDefault="00021FF9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8B8A488" w14:textId="77777777" w:rsidR="00021FF9" w:rsidRDefault="00021FF9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E8CD22A" w14:textId="77777777" w:rsidR="00021FF9" w:rsidRDefault="00021FF9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B679084" w14:textId="77777777" w:rsidR="00021FF9" w:rsidRPr="004E673A" w:rsidRDefault="00021FF9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F1FEA26" w14:textId="77777777" w:rsidR="00021FF9" w:rsidRDefault="00021FF9" w:rsidP="00117A44">
            <w:pPr>
              <w:rPr>
                <w:color w:val="4472C4" w:themeColor="accent1"/>
              </w:rPr>
            </w:pPr>
          </w:p>
        </w:tc>
      </w:tr>
      <w:tr w:rsidR="00021FF9" w14:paraId="067B92C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8D31369" w14:textId="77777777" w:rsidR="00021FF9" w:rsidRPr="00023D07" w:rsidRDefault="00021FF9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49C97E3" w14:textId="77777777" w:rsidR="00021FF9" w:rsidRDefault="00021FF9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DBB397B" w14:textId="77777777" w:rsidR="00021FF9" w:rsidRDefault="00021FF9" w:rsidP="00021FF9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14B6B55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92456">
              <w:rPr>
                <w:color w:val="4472C4" w:themeColor="accent1"/>
              </w:rPr>
              <w:t>Feedsack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891B7B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92456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9245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191B174D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92456">
              <w:rPr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A20921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99959F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9245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36EC63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92456">
              <w:rPr>
                <w:noProof/>
                <w:color w:val="4472C4" w:themeColor="accent1"/>
              </w:rPr>
              <w:t>28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92456">
              <w:rPr>
                <w:noProof/>
                <w:color w:val="4472C4" w:themeColor="accent1"/>
              </w:rPr>
              <w:t>28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95B93E0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6B0324EE" w14:textId="77777777" w:rsidR="00B50F72" w:rsidRDefault="00B50F72" w:rsidP="00AD5CE1"/>
    <w:sectPr w:rsidR="00B50F72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0128E" w14:textId="77777777" w:rsidR="006D0F57" w:rsidRDefault="006D0F57" w:rsidP="00505854">
      <w:r>
        <w:separator/>
      </w:r>
    </w:p>
  </w:endnote>
  <w:endnote w:type="continuationSeparator" w:id="0">
    <w:p w14:paraId="3512B101" w14:textId="77777777" w:rsidR="006D0F57" w:rsidRDefault="006D0F5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D7118" w14:textId="77777777" w:rsidR="006D0F57" w:rsidRDefault="006D0F57" w:rsidP="00505854">
      <w:r>
        <w:separator/>
      </w:r>
    </w:p>
  </w:footnote>
  <w:footnote w:type="continuationSeparator" w:id="0">
    <w:p w14:paraId="4EBA607F" w14:textId="77777777" w:rsidR="006D0F57" w:rsidRDefault="006D0F5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F98486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C1D01">
      <w:rPr>
        <w:b/>
        <w:bCs/>
        <w:sz w:val="28"/>
        <w:szCs w:val="28"/>
      </w:rPr>
      <w:t>0240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50F7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786"/>
    <w:rsid w:val="00004AA1"/>
    <w:rsid w:val="00007106"/>
    <w:rsid w:val="00012DB5"/>
    <w:rsid w:val="00013607"/>
    <w:rsid w:val="00020D90"/>
    <w:rsid w:val="00021FF9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C1D01"/>
    <w:rsid w:val="001D0E37"/>
    <w:rsid w:val="001D5F02"/>
    <w:rsid w:val="001E334C"/>
    <w:rsid w:val="001F2B4D"/>
    <w:rsid w:val="001F35A1"/>
    <w:rsid w:val="00202B2C"/>
    <w:rsid w:val="0020338C"/>
    <w:rsid w:val="002035DB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2F7E86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1257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0F57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7135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4212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0F72"/>
    <w:rsid w:val="00B60386"/>
    <w:rsid w:val="00B634FA"/>
    <w:rsid w:val="00B643FD"/>
    <w:rsid w:val="00B75DC9"/>
    <w:rsid w:val="00B7628E"/>
    <w:rsid w:val="00B76455"/>
    <w:rsid w:val="00B80164"/>
    <w:rsid w:val="00B92456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3C0E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6</TotalTime>
  <Pages>8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2025-09-14T21:22:00Z</dcterms:modified>
</cp:coreProperties>
</file>