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5403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C5403B" w14:paraId="15934A3C" w14:textId="77777777" w:rsidTr="00D2396E">
        <w:tc>
          <w:tcPr>
            <w:tcW w:w="5395" w:type="dxa"/>
          </w:tcPr>
          <w:p w14:paraId="2F2D6E1B" w14:textId="7C541E3E" w:rsidR="00AC1870" w:rsidRDefault="00C5403B" w:rsidP="00D2396E">
            <w:r>
              <w:rPr>
                <w:noProof/>
              </w:rPr>
              <w:drawing>
                <wp:inline distT="0" distB="0" distL="0" distR="0" wp14:anchorId="4219269C" wp14:editId="4F677AD3">
                  <wp:extent cx="3073400" cy="5234413"/>
                  <wp:effectExtent l="0" t="0" r="0" b="0"/>
                  <wp:docPr id="131194022" name="Picture 1" descr="A white towel with a picture of a person and a chick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4022" name="Picture 1" descr="A white towel with a picture of a person and a chicke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942" cy="530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11D38DA" w:rsidR="00AC1870" w:rsidRDefault="00C5403B" w:rsidP="00D2396E">
            <w:r>
              <w:rPr>
                <w:noProof/>
              </w:rPr>
              <w:drawing>
                <wp:inline distT="0" distB="0" distL="0" distR="0" wp14:anchorId="391AE2E1" wp14:editId="1199ABFB">
                  <wp:extent cx="2996276" cy="5234305"/>
                  <wp:effectExtent l="0" t="0" r="1270" b="0"/>
                  <wp:docPr id="1827173164" name="Picture 2" descr="A piece of fabric with a blue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173164" name="Picture 2" descr="A piece of fabric with a blue labe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94" cy="52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A1EAB3E" w:rsidR="00AC1870" w:rsidRDefault="00C5403B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8D17985" wp14:editId="00352359">
            <wp:extent cx="5368925" cy="9144000"/>
            <wp:effectExtent l="0" t="0" r="3175" b="0"/>
            <wp:docPr id="269332819" name="Picture 3" descr="A white towel with a picture of a person and a chick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2819" name="Picture 3" descr="A white towel with a picture of a person and a chick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C411D" wp14:editId="4DB3A7B2">
            <wp:extent cx="5234305" cy="9144000"/>
            <wp:effectExtent l="0" t="0" r="0" b="0"/>
            <wp:docPr id="624395135" name="Picture 4" descr="A piece of fabric with a blue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95135" name="Picture 4" descr="A piece of fabric with a blue labe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2C911EA" w14:textId="77777777" w:rsidR="008C715C" w:rsidRDefault="008C715C" w:rsidP="008C715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C715C" w:rsidRPr="00023D07" w14:paraId="13BEDC2F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E066" w14:textId="77777777" w:rsidR="008C715C" w:rsidRPr="00023D07" w:rsidRDefault="008C715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9135" w14:textId="77777777" w:rsidR="008C715C" w:rsidRPr="00023D07" w:rsidRDefault="008C715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7B17" w14:textId="77777777" w:rsidR="008C715C" w:rsidRPr="00023D07" w:rsidRDefault="008C715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FD38" w14:textId="77777777" w:rsidR="008C715C" w:rsidRPr="00023D07" w:rsidRDefault="008C715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1B58" w14:textId="77777777" w:rsidR="008C715C" w:rsidRPr="00023D07" w:rsidRDefault="008C715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C715C" w14:paraId="5215954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11A90E" w14:textId="77777777" w:rsidR="008C715C" w:rsidRDefault="008C715C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C8F377B" w14:textId="77777777" w:rsidR="008C715C" w:rsidRDefault="008C715C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D5048C4" w14:textId="77777777" w:rsidR="008C715C" w:rsidRDefault="008C715C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C047460" w14:textId="77777777" w:rsidR="008C715C" w:rsidRDefault="008C715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1F1534D" w14:textId="77777777" w:rsidR="008C715C" w:rsidRDefault="008C715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C715C" w14:paraId="2685EF1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0D8D35" w14:textId="77777777" w:rsidR="008C715C" w:rsidRPr="00023D07" w:rsidRDefault="008C715C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FEEE2C1" w14:textId="77777777" w:rsidR="008C715C" w:rsidRDefault="008C715C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A7DB7F1" w14:textId="77777777" w:rsidR="008C715C" w:rsidRDefault="008C715C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4066A60" w14:textId="77777777" w:rsidR="008C715C" w:rsidRPr="004E673A" w:rsidRDefault="008C715C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2BA5D6" w14:textId="77777777" w:rsidR="008C715C" w:rsidRDefault="008C715C" w:rsidP="00117A44">
            <w:pPr>
              <w:rPr>
                <w:color w:val="4472C4" w:themeColor="accent1"/>
              </w:rPr>
            </w:pPr>
          </w:p>
        </w:tc>
      </w:tr>
      <w:tr w:rsidR="008C715C" w14:paraId="248F549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B3211DB" w14:textId="77777777" w:rsidR="008C715C" w:rsidRPr="00023D07" w:rsidRDefault="008C715C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AE3E9DB" w14:textId="77777777" w:rsidR="008C715C" w:rsidRDefault="008C715C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9AD237C" w14:textId="77777777" w:rsidR="008C715C" w:rsidRDefault="008C715C" w:rsidP="008C715C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347F50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46DB5">
              <w:rPr>
                <w:color w:val="4472C4" w:themeColor="accent1"/>
              </w:rPr>
              <w:t>Feedsack Reproduction (ca 2010)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58C298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46DB5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46DB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1F3632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8AACEF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46DB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B5E057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46DB5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46DB5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0FADE7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EBB87" w14:textId="77777777" w:rsidR="00EB2135" w:rsidRDefault="00EB2135" w:rsidP="00505854">
      <w:r>
        <w:separator/>
      </w:r>
    </w:p>
  </w:endnote>
  <w:endnote w:type="continuationSeparator" w:id="0">
    <w:p w14:paraId="407CA7CF" w14:textId="77777777" w:rsidR="00EB2135" w:rsidRDefault="00EB213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12979" w14:textId="77777777" w:rsidR="00EB2135" w:rsidRDefault="00EB2135" w:rsidP="00505854">
      <w:r>
        <w:separator/>
      </w:r>
    </w:p>
  </w:footnote>
  <w:footnote w:type="continuationSeparator" w:id="0">
    <w:p w14:paraId="5613465E" w14:textId="77777777" w:rsidR="00EB2135" w:rsidRDefault="00EB213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3D4329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>Item #:</w:t>
    </w:r>
    <w:r w:rsidR="00D53C8B">
      <w:rPr>
        <w:b/>
        <w:bCs/>
        <w:sz w:val="28"/>
        <w:szCs w:val="28"/>
      </w:rPr>
      <w:t>0239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9133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5FB0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6BC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1331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715C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6DB5"/>
    <w:rsid w:val="00965A67"/>
    <w:rsid w:val="00967D47"/>
    <w:rsid w:val="0097001C"/>
    <w:rsid w:val="0097550E"/>
    <w:rsid w:val="0097695B"/>
    <w:rsid w:val="009C150B"/>
    <w:rsid w:val="009D3EEE"/>
    <w:rsid w:val="009D68C2"/>
    <w:rsid w:val="009E22FE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2CA5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403B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3C8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65F1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2135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2025-09-14T21:22:00Z</dcterms:modified>
</cp:coreProperties>
</file>