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121ED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9121ED" w14:paraId="15934A3C" w14:textId="77777777" w:rsidTr="00D2396E">
        <w:tc>
          <w:tcPr>
            <w:tcW w:w="5395" w:type="dxa"/>
          </w:tcPr>
          <w:p w14:paraId="2F2D6E1B" w14:textId="0FCE8387" w:rsidR="00AC1870" w:rsidRDefault="009121ED" w:rsidP="00D2396E">
            <w:r>
              <w:rPr>
                <w:noProof/>
              </w:rPr>
              <w:drawing>
                <wp:inline distT="0" distB="0" distL="0" distR="0" wp14:anchorId="00989110" wp14:editId="570CD4CF">
                  <wp:extent cx="3170638" cy="2896144"/>
                  <wp:effectExtent l="0" t="0" r="4445" b="0"/>
                  <wp:docPr id="854873310" name="Picture 1" descr="A white cloth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873310" name="Picture 1" descr="A white cloth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861" cy="297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44B9B2B8" w:rsidR="00AC1870" w:rsidRDefault="009121ED" w:rsidP="00D2396E">
            <w:r>
              <w:rPr>
                <w:noProof/>
              </w:rPr>
              <w:drawing>
                <wp:inline distT="0" distB="0" distL="0" distR="0" wp14:anchorId="230A18EF" wp14:editId="5DA3269A">
                  <wp:extent cx="2971281" cy="2801258"/>
                  <wp:effectExtent l="0" t="0" r="635" b="5715"/>
                  <wp:docPr id="329543678" name="Picture 2" descr="A white cloth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543678" name="Picture 2" descr="A white cloth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126" cy="282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15551A4B" w:rsidR="00AC1870" w:rsidRDefault="009121ED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0230622" wp14:editId="727DC2B2">
            <wp:extent cx="6858000" cy="6264275"/>
            <wp:effectExtent l="0" t="0" r="0" b="0"/>
            <wp:docPr id="771835678" name="Picture 3" descr="A white cloth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35678" name="Picture 3" descr="A white cloth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CCC50E" wp14:editId="23399109">
            <wp:extent cx="9144000" cy="6858000"/>
            <wp:effectExtent l="0" t="0" r="0" b="0"/>
            <wp:docPr id="50882955" name="Picture 4" descr="A white bag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82955" name="Picture 4" descr="A white bag with blue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D3AFAA" wp14:editId="34F12C34">
            <wp:extent cx="6858000" cy="6318250"/>
            <wp:effectExtent l="0" t="0" r="0" b="6350"/>
            <wp:docPr id="1371988665" name="Picture 5" descr="A white cloth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988665" name="Picture 5" descr="A white cloth on a grid surf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1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DE7C45" wp14:editId="09BD0EE5">
            <wp:extent cx="6858000" cy="6465570"/>
            <wp:effectExtent l="0" t="0" r="0" b="0"/>
            <wp:docPr id="273113927" name="Picture 6" descr="A white cloth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13927" name="Picture 6" descr="A white cloth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6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39C16090" w14:textId="77777777" w:rsidR="001D6B90" w:rsidRDefault="001D6B90" w:rsidP="001D6B9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1D6B90" w:rsidRPr="00023D07" w14:paraId="581235C8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254D2" w14:textId="77777777" w:rsidR="001D6B90" w:rsidRPr="00023D07" w:rsidRDefault="001D6B90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CD454" w14:textId="77777777" w:rsidR="001D6B90" w:rsidRPr="00023D07" w:rsidRDefault="001D6B90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A84C4" w14:textId="77777777" w:rsidR="001D6B90" w:rsidRPr="00023D07" w:rsidRDefault="001D6B90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1C68" w14:textId="77777777" w:rsidR="001D6B90" w:rsidRPr="00023D07" w:rsidRDefault="001D6B90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2AD61" w14:textId="77777777" w:rsidR="001D6B90" w:rsidRPr="00023D07" w:rsidRDefault="001D6B90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1D6B90" w14:paraId="5A001939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DA627CD" w14:textId="77777777" w:rsidR="001D6B90" w:rsidRDefault="001D6B90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A51BDC2" w14:textId="77777777" w:rsidR="001D6B90" w:rsidRDefault="001D6B90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2CE9B6F6" w14:textId="77777777" w:rsidR="001D6B90" w:rsidRDefault="001D6B90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D1CBC08" w14:textId="77777777" w:rsidR="001D6B90" w:rsidRDefault="001D6B90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72664F60" w14:textId="77777777" w:rsidR="001D6B90" w:rsidRDefault="001D6B90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D6B90" w14:paraId="69F73997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0D48994" w14:textId="77777777" w:rsidR="001D6B90" w:rsidRPr="00023D07" w:rsidRDefault="001D6B90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4AEE5DC" w14:textId="77777777" w:rsidR="001D6B90" w:rsidRDefault="001D6B90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4B4DC66" w14:textId="77777777" w:rsidR="001D6B90" w:rsidRDefault="001D6B90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97806B9" w14:textId="77777777" w:rsidR="001D6B90" w:rsidRPr="004E673A" w:rsidRDefault="001D6B90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CA6E6F6" w14:textId="77777777" w:rsidR="001D6B90" w:rsidRDefault="001D6B90" w:rsidP="00117A44">
            <w:pPr>
              <w:rPr>
                <w:color w:val="4472C4" w:themeColor="accent1"/>
              </w:rPr>
            </w:pPr>
          </w:p>
        </w:tc>
      </w:tr>
      <w:tr w:rsidR="001D6B90" w14:paraId="1D8D6E35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C6947F9" w14:textId="77777777" w:rsidR="001D6B90" w:rsidRPr="00023D07" w:rsidRDefault="001D6B90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DFAE76E" w14:textId="77777777" w:rsidR="001D6B90" w:rsidRDefault="001D6B90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5C9BBD9" w14:textId="77777777" w:rsidR="001D6B90" w:rsidRDefault="001D6B90" w:rsidP="001D6B90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0CA354D8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F61242">
              <w:rPr>
                <w:color w:val="4472C4" w:themeColor="accent1"/>
              </w:rPr>
              <w:t>Feedsack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28DEE844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61242">
              <w:rPr>
                <w:noProof/>
                <w:color w:val="4472C4" w:themeColor="accent1"/>
              </w:rPr>
              <w:t>1930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61242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1E48702C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6BBC07D1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61242">
              <w:rPr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6DDC5457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61242">
              <w:rPr>
                <w:noProof/>
                <w:color w:val="4472C4" w:themeColor="accent1"/>
              </w:rPr>
              <w:t>31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61242">
              <w:rPr>
                <w:noProof/>
                <w:color w:val="4472C4" w:themeColor="accent1"/>
              </w:rPr>
              <w:t>29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69AB47ED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1AB0D15" w14:textId="77777777" w:rsidR="00D7228C" w:rsidRDefault="00D7228C" w:rsidP="00AD5CE1"/>
    <w:sectPr w:rsidR="00D7228C" w:rsidSect="006525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C73A3" w14:textId="77777777" w:rsidR="008711BE" w:rsidRDefault="008711BE" w:rsidP="00505854">
      <w:r>
        <w:separator/>
      </w:r>
    </w:p>
  </w:endnote>
  <w:endnote w:type="continuationSeparator" w:id="0">
    <w:p w14:paraId="1E29709C" w14:textId="77777777" w:rsidR="008711BE" w:rsidRDefault="008711B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5471C" w14:textId="77777777" w:rsidR="00F96616" w:rsidRDefault="00F966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1D7A3" w14:textId="77777777" w:rsidR="00F96616" w:rsidRDefault="00F966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14F1A" w14:textId="77777777" w:rsidR="008711BE" w:rsidRDefault="008711BE" w:rsidP="00505854">
      <w:r>
        <w:separator/>
      </w:r>
    </w:p>
  </w:footnote>
  <w:footnote w:type="continuationSeparator" w:id="0">
    <w:p w14:paraId="18DA07DF" w14:textId="77777777" w:rsidR="008711BE" w:rsidRDefault="008711B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67148" w14:textId="77777777" w:rsidR="00F96616" w:rsidRDefault="00F966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BC0818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96616">
      <w:rPr>
        <w:b/>
        <w:bCs/>
        <w:sz w:val="28"/>
        <w:szCs w:val="28"/>
      </w:rPr>
      <w:t>0238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7228C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E938C" w14:textId="77777777" w:rsidR="00F96616" w:rsidRDefault="00F966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D6B90"/>
    <w:rsid w:val="001E334C"/>
    <w:rsid w:val="001F2B4D"/>
    <w:rsid w:val="001F35A1"/>
    <w:rsid w:val="00202B2C"/>
    <w:rsid w:val="0020338C"/>
    <w:rsid w:val="00203D6F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1B33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70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711BE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21ED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1C9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77FDA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12AD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7228C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61242"/>
    <w:rsid w:val="00F72149"/>
    <w:rsid w:val="00F81197"/>
    <w:rsid w:val="00F820CD"/>
    <w:rsid w:val="00F8522B"/>
    <w:rsid w:val="00F86920"/>
    <w:rsid w:val="00F876C2"/>
    <w:rsid w:val="00F96616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6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2025-09-14T21:22:00Z</dcterms:modified>
</cp:coreProperties>
</file>