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4055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040551" w14:paraId="15934A3C" w14:textId="77777777" w:rsidTr="00D2396E">
        <w:tc>
          <w:tcPr>
            <w:tcW w:w="5395" w:type="dxa"/>
          </w:tcPr>
          <w:p w14:paraId="2F2D6E1B" w14:textId="793308F7" w:rsidR="00AC1870" w:rsidRDefault="00040551" w:rsidP="00D2396E">
            <w:r>
              <w:rPr>
                <w:noProof/>
              </w:rPr>
              <w:drawing>
                <wp:inline distT="0" distB="0" distL="0" distR="0" wp14:anchorId="35EBD202" wp14:editId="03435A77">
                  <wp:extent cx="3149600" cy="3055987"/>
                  <wp:effectExtent l="0" t="0" r="0" b="5080"/>
                  <wp:docPr id="1385958819" name="Picture 1" descr="A white cloth with green writing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958819" name="Picture 1" descr="A white cloth with green writing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549" cy="307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BBC7765" w:rsidR="00AC1870" w:rsidRDefault="00040551" w:rsidP="00D2396E">
            <w:r>
              <w:rPr>
                <w:noProof/>
              </w:rPr>
              <w:drawing>
                <wp:inline distT="0" distB="0" distL="0" distR="0" wp14:anchorId="383D55F4" wp14:editId="23BF76F5">
                  <wp:extent cx="3040120" cy="3001556"/>
                  <wp:effectExtent l="0" t="0" r="0" b="0"/>
                  <wp:docPr id="766854782" name="Picture 2" descr="A white cloth with blue writing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54782" name="Picture 2" descr="A white cloth with blue writing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69" cy="302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D3CE4E6" w:rsidR="00AC1870" w:rsidRDefault="0004055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9018A57" wp14:editId="723CDB8C">
            <wp:extent cx="6858000" cy="6654165"/>
            <wp:effectExtent l="0" t="0" r="0" b="635"/>
            <wp:docPr id="1391328770" name="Picture 3" descr="A white cloth with green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28770" name="Picture 3" descr="A white cloth with green writing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A7E06" wp14:editId="577658E3">
            <wp:extent cx="9144000" cy="6858000"/>
            <wp:effectExtent l="0" t="0" r="0" b="0"/>
            <wp:docPr id="1225279483" name="Picture 4" descr="A white cloth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79483" name="Picture 4" descr="A white cloth with green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A4D27" wp14:editId="07836996">
            <wp:extent cx="6858000" cy="6771005"/>
            <wp:effectExtent l="0" t="0" r="0" b="0"/>
            <wp:docPr id="1942756723" name="Picture 5" descr="A white cloth with blue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56723" name="Picture 5" descr="A white cloth with blue writing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2FE9D" wp14:editId="6A598655">
            <wp:extent cx="9144000" cy="6858000"/>
            <wp:effectExtent l="0" t="0" r="0" b="0"/>
            <wp:docPr id="1794429942" name="Picture 6" descr="A white cloth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29942" name="Picture 6" descr="A white cloth on a grid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637FA" wp14:editId="74548AB0">
            <wp:extent cx="6277610" cy="9144000"/>
            <wp:effectExtent l="0" t="0" r="0" b="0"/>
            <wp:docPr id="459052662" name="Picture 7" descr="A white cloth with blue lett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52662" name="Picture 7" descr="A white cloth with blue letter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A284846" w14:textId="77777777" w:rsidR="00240C89" w:rsidRDefault="00240C89" w:rsidP="00240C8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40C89" w:rsidRPr="00023D07" w14:paraId="45FCEFD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498C" w14:textId="77777777" w:rsidR="00240C89" w:rsidRPr="00023D07" w:rsidRDefault="00240C8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4877" w14:textId="77777777" w:rsidR="00240C89" w:rsidRPr="00023D07" w:rsidRDefault="00240C8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D771" w14:textId="77777777" w:rsidR="00240C89" w:rsidRPr="00023D07" w:rsidRDefault="00240C8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FE91" w14:textId="77777777" w:rsidR="00240C89" w:rsidRPr="00023D07" w:rsidRDefault="00240C8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C58A" w14:textId="77777777" w:rsidR="00240C89" w:rsidRPr="00023D07" w:rsidRDefault="00240C89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40C89" w14:paraId="0DD26B3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89C122" w14:textId="77777777" w:rsidR="00240C89" w:rsidRDefault="00240C89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6C2F2DF" w14:textId="77777777" w:rsidR="00240C89" w:rsidRDefault="00240C89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1FEC0D5C" w14:textId="77777777" w:rsidR="00240C89" w:rsidRDefault="00240C89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DC94CAD" w14:textId="77777777" w:rsidR="00240C89" w:rsidRDefault="00240C8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E8F62E9" w14:textId="77777777" w:rsidR="00240C89" w:rsidRDefault="00240C89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40C89" w14:paraId="5CBCDF8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6836CF" w14:textId="77777777" w:rsidR="00240C89" w:rsidRPr="00023D07" w:rsidRDefault="00240C89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50B7985" w14:textId="77777777" w:rsidR="00240C89" w:rsidRDefault="00240C89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441A062" w14:textId="77777777" w:rsidR="00240C89" w:rsidRDefault="00240C89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4B2AADE" w14:textId="77777777" w:rsidR="00240C89" w:rsidRPr="004E673A" w:rsidRDefault="00240C89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51C343" w14:textId="77777777" w:rsidR="00240C89" w:rsidRDefault="00240C89" w:rsidP="00117A44">
            <w:pPr>
              <w:rPr>
                <w:color w:val="4472C4" w:themeColor="accent1"/>
              </w:rPr>
            </w:pPr>
          </w:p>
        </w:tc>
      </w:tr>
      <w:tr w:rsidR="00240C89" w14:paraId="4696C5D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D7C6A9" w14:textId="77777777" w:rsidR="00240C89" w:rsidRPr="00023D07" w:rsidRDefault="00240C89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4ED16F6" w14:textId="77777777" w:rsidR="00240C89" w:rsidRDefault="00240C89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130A74B" w14:textId="77777777" w:rsidR="00240C89" w:rsidRDefault="00240C89" w:rsidP="00240C89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77B31D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94996">
              <w:rPr>
                <w:color w:val="4472C4" w:themeColor="accent1"/>
              </w:rPr>
              <w:t>Feedsack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FEEC82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94996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9499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750CEE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3BE65B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9499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2C21D8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94996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94996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540067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7600A" w14:textId="77777777" w:rsidR="005D10BD" w:rsidRDefault="005D10BD" w:rsidP="00505854">
      <w:r>
        <w:separator/>
      </w:r>
    </w:p>
  </w:endnote>
  <w:endnote w:type="continuationSeparator" w:id="0">
    <w:p w14:paraId="44029E72" w14:textId="77777777" w:rsidR="005D10BD" w:rsidRDefault="005D10B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70FC1" w14:textId="77777777" w:rsidR="005D10BD" w:rsidRDefault="005D10BD" w:rsidP="00505854">
      <w:r>
        <w:separator/>
      </w:r>
    </w:p>
  </w:footnote>
  <w:footnote w:type="continuationSeparator" w:id="0">
    <w:p w14:paraId="0240C9D6" w14:textId="77777777" w:rsidR="005D10BD" w:rsidRDefault="005D10B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05C08F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B6E13">
      <w:rPr>
        <w:b/>
        <w:bCs/>
        <w:sz w:val="28"/>
        <w:szCs w:val="28"/>
      </w:rPr>
      <w:t>0237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B5875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0551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B6E13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0C89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554"/>
    <w:rsid w:val="002B1CEB"/>
    <w:rsid w:val="002B2ED8"/>
    <w:rsid w:val="002B7AA8"/>
    <w:rsid w:val="002C188A"/>
    <w:rsid w:val="002C23D3"/>
    <w:rsid w:val="002D004D"/>
    <w:rsid w:val="002D2874"/>
    <w:rsid w:val="002E6D0A"/>
    <w:rsid w:val="002F0796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74C7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5875"/>
    <w:rsid w:val="004B66A6"/>
    <w:rsid w:val="004B71A6"/>
    <w:rsid w:val="004C1581"/>
    <w:rsid w:val="004C3A6D"/>
    <w:rsid w:val="004C50C2"/>
    <w:rsid w:val="004D3EE6"/>
    <w:rsid w:val="004D4D35"/>
    <w:rsid w:val="004E4105"/>
    <w:rsid w:val="004E5333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0BD"/>
    <w:rsid w:val="005D19EC"/>
    <w:rsid w:val="005E40AF"/>
    <w:rsid w:val="005F1615"/>
    <w:rsid w:val="006001D0"/>
    <w:rsid w:val="00604805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3D7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94996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2025-09-14T21:23:00Z</dcterms:modified>
</cp:coreProperties>
</file>