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54C8B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E54C8B" w14:paraId="15934A3C" w14:textId="77777777" w:rsidTr="00D2396E">
        <w:tc>
          <w:tcPr>
            <w:tcW w:w="5395" w:type="dxa"/>
          </w:tcPr>
          <w:p w14:paraId="2F2D6E1B" w14:textId="3707CADE" w:rsidR="00AC1870" w:rsidRDefault="00E54C8B" w:rsidP="00D2396E">
            <w:r>
              <w:rPr>
                <w:noProof/>
              </w:rPr>
              <w:drawing>
                <wp:inline distT="0" distB="0" distL="0" distR="0" wp14:anchorId="40FE8116" wp14:editId="0742AF2D">
                  <wp:extent cx="3149600" cy="2449398"/>
                  <wp:effectExtent l="0" t="0" r="0" b="1905"/>
                  <wp:docPr id="2038621741" name="Picture 1" descr="A yellow fabric with drawing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8621741" name="Picture 1" descr="A yellow fabric with drawing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579" cy="2500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0761EFC2" w:rsidR="00AC1870" w:rsidRDefault="00E54C8B" w:rsidP="00D2396E">
            <w:r>
              <w:rPr>
                <w:noProof/>
              </w:rPr>
              <w:drawing>
                <wp:inline distT="0" distB="0" distL="0" distR="0" wp14:anchorId="53379B20" wp14:editId="45DB4068">
                  <wp:extent cx="3139249" cy="2449195"/>
                  <wp:effectExtent l="0" t="0" r="0" b="1905"/>
                  <wp:docPr id="1261903032" name="Picture 2" descr="A yellow fabric with drawing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1903032" name="Picture 2" descr="A yellow fabric with drawing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368" cy="2470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27EDC49E" w:rsidR="00AC1870" w:rsidRDefault="00E54C8B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786CB265" wp14:editId="746445EB">
            <wp:extent cx="6858000" cy="5333365"/>
            <wp:effectExtent l="0" t="0" r="0" b="635"/>
            <wp:docPr id="2030285303" name="Picture 3" descr="A yellow fabric with drawin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85303" name="Picture 3" descr="A yellow fabric with drawing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9C9DB7" wp14:editId="466D9119">
            <wp:extent cx="6858000" cy="5350510"/>
            <wp:effectExtent l="0" t="0" r="0" b="0"/>
            <wp:docPr id="724750651" name="Picture 4" descr="A yellow fabric with drawing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750651" name="Picture 4" descr="A yellow fabric with drawing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53DD1B8A" w14:textId="77777777" w:rsidR="0069745B" w:rsidRDefault="0069745B" w:rsidP="0069745B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69745B" w:rsidRPr="00023D07" w14:paraId="6C7B9F64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653C0" w14:textId="77777777" w:rsidR="0069745B" w:rsidRPr="00023D07" w:rsidRDefault="0069745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7D414" w14:textId="77777777" w:rsidR="0069745B" w:rsidRPr="00023D07" w:rsidRDefault="0069745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FC93F" w14:textId="77777777" w:rsidR="0069745B" w:rsidRPr="00023D07" w:rsidRDefault="0069745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68C0" w14:textId="77777777" w:rsidR="0069745B" w:rsidRPr="00023D07" w:rsidRDefault="0069745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7790C" w14:textId="77777777" w:rsidR="0069745B" w:rsidRPr="00023D07" w:rsidRDefault="0069745B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69745B" w14:paraId="6407A8E0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D9EBDF5" w14:textId="77777777" w:rsidR="0069745B" w:rsidRDefault="0069745B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2DEA38CC" w14:textId="77777777" w:rsidR="0069745B" w:rsidRDefault="0069745B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0D91A6F4" w14:textId="77777777" w:rsidR="0069745B" w:rsidRDefault="0069745B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7BEA500" w14:textId="77777777" w:rsidR="0069745B" w:rsidRDefault="0069745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57CCB9FB" w14:textId="77777777" w:rsidR="0069745B" w:rsidRDefault="0069745B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69745B" w14:paraId="220E2E59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4E67949" w14:textId="77777777" w:rsidR="0069745B" w:rsidRPr="00023D07" w:rsidRDefault="0069745B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8C7AC2D" w14:textId="77777777" w:rsidR="0069745B" w:rsidRDefault="0069745B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F251F33" w14:textId="77777777" w:rsidR="0069745B" w:rsidRDefault="0069745B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E2AD419" w14:textId="77777777" w:rsidR="0069745B" w:rsidRPr="004E673A" w:rsidRDefault="0069745B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C17A47E" w14:textId="77777777" w:rsidR="0069745B" w:rsidRDefault="0069745B" w:rsidP="00117A44">
            <w:pPr>
              <w:rPr>
                <w:color w:val="4472C4" w:themeColor="accent1"/>
              </w:rPr>
            </w:pPr>
          </w:p>
        </w:tc>
      </w:tr>
      <w:tr w:rsidR="0069745B" w14:paraId="70B357A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14C521" w14:textId="77777777" w:rsidR="0069745B" w:rsidRPr="00023D07" w:rsidRDefault="0069745B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8DB50B0" w14:textId="77777777" w:rsidR="0069745B" w:rsidRDefault="0069745B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B35F10B" w14:textId="77777777" w:rsidR="0069745B" w:rsidRDefault="0069745B" w:rsidP="0069745B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18185D58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901F03">
              <w:rPr>
                <w:color w:val="4472C4" w:themeColor="accent1"/>
              </w:rPr>
              <w:t>Feedsack-like cloth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08675C23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01F03">
              <w:rPr>
                <w:noProof/>
                <w:color w:val="4472C4" w:themeColor="accent1"/>
              </w:rPr>
              <w:t>1930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901F03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25399F41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D283035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8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60EACC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01F03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9598026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01F03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901F03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6B88F347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sectPr w:rsidR="00D83C6F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B8D3ED" w14:textId="77777777" w:rsidR="00686C04" w:rsidRDefault="00686C04" w:rsidP="00505854">
      <w:r>
        <w:separator/>
      </w:r>
    </w:p>
  </w:endnote>
  <w:endnote w:type="continuationSeparator" w:id="0">
    <w:p w14:paraId="7053C378" w14:textId="77777777" w:rsidR="00686C04" w:rsidRDefault="00686C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DC035B" w14:textId="77777777" w:rsidR="00686C04" w:rsidRDefault="00686C04" w:rsidP="00505854">
      <w:r>
        <w:separator/>
      </w:r>
    </w:p>
  </w:footnote>
  <w:footnote w:type="continuationSeparator" w:id="0">
    <w:p w14:paraId="34AA818F" w14:textId="77777777" w:rsidR="00686C04" w:rsidRDefault="00686C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109F49A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D22A90">
      <w:rPr>
        <w:b/>
        <w:bCs/>
        <w:sz w:val="28"/>
        <w:szCs w:val="28"/>
      </w:rPr>
      <w:t>0236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DB4BC7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A58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66930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2604D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D4D35"/>
    <w:rsid w:val="004E050D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86C04"/>
    <w:rsid w:val="0069745B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95E2F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1F03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C5B52"/>
    <w:rsid w:val="00BD0010"/>
    <w:rsid w:val="00BD6024"/>
    <w:rsid w:val="00BD60C0"/>
    <w:rsid w:val="00BD68D5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22A90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B4BC7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4C8B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559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7</cp:revision>
  <dcterms:created xsi:type="dcterms:W3CDTF">2025-07-06T20:23:00Z</dcterms:created>
  <dcterms:modified xsi:type="dcterms:W3CDTF">2025-09-14T21:23:00Z</dcterms:modified>
</cp:coreProperties>
</file>