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63D15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C63D15" w14:paraId="15934A3C" w14:textId="77777777" w:rsidTr="00D2396E">
        <w:tc>
          <w:tcPr>
            <w:tcW w:w="5395" w:type="dxa"/>
          </w:tcPr>
          <w:p w14:paraId="2F2D6E1B" w14:textId="3E5020A3" w:rsidR="00AC1870" w:rsidRDefault="00C63D15" w:rsidP="00D2396E">
            <w:r>
              <w:rPr>
                <w:noProof/>
              </w:rPr>
              <w:drawing>
                <wp:inline distT="0" distB="0" distL="0" distR="0" wp14:anchorId="2300E6C2" wp14:editId="278C5E0B">
                  <wp:extent cx="3193143" cy="3202013"/>
                  <wp:effectExtent l="0" t="0" r="0" b="0"/>
                  <wp:docPr id="165207176" name="Picture 1" descr="A white bag with a logo o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207176" name="Picture 1" descr="A white bag with a logo on it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7941" cy="3236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77777777" w:rsidR="00AC1870" w:rsidRDefault="00AC1870" w:rsidP="00D2396E"/>
        </w:tc>
      </w:tr>
    </w:tbl>
    <w:p w14:paraId="4E939D2A" w14:textId="77777777" w:rsidR="00AC1870" w:rsidRDefault="00AC1870" w:rsidP="00AC1870">
      <w:pPr>
        <w:rPr>
          <w:b/>
          <w:bCs/>
          <w:color w:val="000000" w:themeColor="text1"/>
        </w:rPr>
      </w:pPr>
    </w:p>
    <w:p w14:paraId="10012509" w14:textId="693BC70B" w:rsidR="00AC1870" w:rsidRDefault="00C63D15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1CF20D17" wp14:editId="2B20E20A">
            <wp:extent cx="6858000" cy="5782945"/>
            <wp:effectExtent l="0" t="0" r="0" b="0"/>
            <wp:docPr id="346987147" name="Picture 2" descr="A white fabric with red and black writ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987147" name="Picture 2" descr="A white fabric with red and black writing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78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A6788F" wp14:editId="78E959A4">
            <wp:extent cx="6858000" cy="6877050"/>
            <wp:effectExtent l="0" t="0" r="0" b="6350"/>
            <wp:docPr id="590224310" name="Picture 3" descr="A white bag with a logo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224310" name="Picture 3" descr="A white bag with a logo on i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7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088B85" wp14:editId="688607E2">
            <wp:extent cx="9144000" cy="6858000"/>
            <wp:effectExtent l="0" t="0" r="0" b="0"/>
            <wp:docPr id="592720761" name="Picture 4" descr="A white bag with a logo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720761" name="Picture 4" descr="A white bag with a logo on i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E16889" wp14:editId="61E35022">
            <wp:extent cx="6858000" cy="8890000"/>
            <wp:effectExtent l="0" t="0" r="0" b="0"/>
            <wp:docPr id="303173849" name="Picture 5" descr="A white bag with brown text and im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173849" name="Picture 5" descr="A white bag with brown text and images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42A1A4" wp14:editId="7E6E208A">
            <wp:extent cx="6858000" cy="9071610"/>
            <wp:effectExtent l="0" t="0" r="0" b="0"/>
            <wp:docPr id="1234670354" name="Picture 6" descr="A white fabric bag with a drawing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670354" name="Picture 6" descr="A white fabric bag with a drawing on it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07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4FEF8D" wp14:editId="5B203A6C">
            <wp:extent cx="6858000" cy="4876165"/>
            <wp:effectExtent l="0" t="0" r="0" b="635"/>
            <wp:docPr id="1664095575" name="Picture 7" descr="A white fabric with a red pi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095575" name="Picture 7" descr="A white fabric with a red pin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7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3BBCA511" w14:textId="77777777" w:rsidR="00690671" w:rsidRDefault="00690671" w:rsidP="0069067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690671" w:rsidRPr="00023D07" w14:paraId="314F148E" w14:textId="77777777" w:rsidTr="00117A44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53F1D" w14:textId="77777777" w:rsidR="00690671" w:rsidRPr="00023D07" w:rsidRDefault="00690671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30F60" w14:textId="77777777" w:rsidR="00690671" w:rsidRPr="00023D07" w:rsidRDefault="00690671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1DFE5" w14:textId="77777777" w:rsidR="00690671" w:rsidRPr="00023D07" w:rsidRDefault="00690671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71DFF" w14:textId="77777777" w:rsidR="00690671" w:rsidRPr="00023D07" w:rsidRDefault="00690671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69641" w14:textId="77777777" w:rsidR="00690671" w:rsidRPr="00023D07" w:rsidRDefault="00690671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690671" w14:paraId="0E455EB9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1D4565D" w14:textId="77777777" w:rsidR="00690671" w:rsidRDefault="00690671" w:rsidP="00117A44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0A021245" w14:textId="77777777" w:rsidR="00690671" w:rsidRDefault="00690671" w:rsidP="00117A44">
            <w:r>
              <w:rPr>
                <w:color w:val="4472C4" w:themeColor="accent1"/>
              </w:rPr>
              <w:t>July 2024</w:t>
            </w:r>
          </w:p>
        </w:tc>
        <w:tc>
          <w:tcPr>
            <w:tcW w:w="1890" w:type="dxa"/>
          </w:tcPr>
          <w:p w14:paraId="0C838470" w14:textId="77777777" w:rsidR="00690671" w:rsidRDefault="00690671" w:rsidP="00117A4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2C7C65F9" w14:textId="77777777" w:rsidR="00690671" w:rsidRDefault="00690671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Chris Moline</w:t>
            </w:r>
            <w:r>
              <w:rPr>
                <w:color w:val="4472C4" w:themeColor="accent1"/>
              </w:rPr>
              <w:br/>
              <w:t>Naperville, IL</w:t>
            </w:r>
            <w:r>
              <w:rPr>
                <w:color w:val="4472C4" w:themeColor="accent1"/>
              </w:rPr>
              <w:br/>
              <w:t>- from a retired appraiser</w:t>
            </w:r>
          </w:p>
        </w:tc>
        <w:tc>
          <w:tcPr>
            <w:tcW w:w="1165" w:type="dxa"/>
          </w:tcPr>
          <w:p w14:paraId="3B60DE85" w14:textId="77777777" w:rsidR="00690671" w:rsidRDefault="00690671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690671" w14:paraId="0A30AA56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64FA0D9" w14:textId="77777777" w:rsidR="00690671" w:rsidRPr="00023D07" w:rsidRDefault="00690671" w:rsidP="00117A44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07DA5CCF" w14:textId="77777777" w:rsidR="00690671" w:rsidRDefault="00690671" w:rsidP="00117A44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5F27189C" w14:textId="77777777" w:rsidR="00690671" w:rsidRDefault="00690671" w:rsidP="00117A44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79E80756" w14:textId="77777777" w:rsidR="00690671" w:rsidRPr="004E673A" w:rsidRDefault="00690671" w:rsidP="00117A44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556E794F" w14:textId="77777777" w:rsidR="00690671" w:rsidRDefault="00690671" w:rsidP="00117A44">
            <w:pPr>
              <w:rPr>
                <w:color w:val="4472C4" w:themeColor="accent1"/>
              </w:rPr>
            </w:pPr>
          </w:p>
        </w:tc>
      </w:tr>
      <w:tr w:rsidR="00690671" w14:paraId="46465446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8036888" w14:textId="77777777" w:rsidR="00690671" w:rsidRPr="00023D07" w:rsidRDefault="00690671" w:rsidP="00117A44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05CDE13B" w14:textId="77777777" w:rsidR="00690671" w:rsidRDefault="00690671" w:rsidP="00117A44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131BD1FB" w14:textId="77777777" w:rsidR="00690671" w:rsidRDefault="00690671" w:rsidP="00690671">
      <w:pPr>
        <w:pStyle w:val="Heading2"/>
        <w:rPr>
          <w:b/>
          <w:bCs/>
          <w:color w:val="000000" w:themeColor="text1"/>
        </w:rPr>
      </w:pPr>
    </w:p>
    <w:p w14:paraId="1DF29006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61A32667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2E7763">
              <w:rPr>
                <w:color w:val="4472C4" w:themeColor="accent1"/>
              </w:rPr>
              <w:t>Feedsack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26DC515D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2E7763">
              <w:rPr>
                <w:noProof/>
                <w:color w:val="4472C4" w:themeColor="accent1"/>
              </w:rPr>
              <w:t>1930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2E7763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77777777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05848090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8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3416290A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2E7763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2F4AB253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2E7763">
              <w:rPr>
                <w:color w:val="4472C4" w:themeColor="accent1"/>
              </w:rPr>
              <w:t>26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2E7763">
              <w:rPr>
                <w:noProof/>
                <w:color w:val="4472C4" w:themeColor="accent1"/>
              </w:rPr>
              <w:t>25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46CFC566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2975CB74" w14:textId="77777777" w:rsidR="00D83C6F" w:rsidRDefault="00D83C6F" w:rsidP="00AD5CE1"/>
    <w:sectPr w:rsidR="00D83C6F" w:rsidSect="00652555">
      <w:headerReference w:type="default" r:id="rId15"/>
      <w:foot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8307FD" w14:textId="77777777" w:rsidR="005C0A47" w:rsidRDefault="005C0A47" w:rsidP="00505854">
      <w:r>
        <w:separator/>
      </w:r>
    </w:p>
  </w:endnote>
  <w:endnote w:type="continuationSeparator" w:id="0">
    <w:p w14:paraId="690EA1AB" w14:textId="77777777" w:rsidR="005C0A47" w:rsidRDefault="005C0A47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1E5126" w14:textId="77777777" w:rsidR="005C0A47" w:rsidRDefault="005C0A47" w:rsidP="00505854">
      <w:r>
        <w:separator/>
      </w:r>
    </w:p>
  </w:footnote>
  <w:footnote w:type="continuationSeparator" w:id="0">
    <w:p w14:paraId="251454B4" w14:textId="77777777" w:rsidR="005C0A47" w:rsidRDefault="005C0A47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68099390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3800DD">
      <w:rPr>
        <w:b/>
        <w:bCs/>
        <w:sz w:val="28"/>
        <w:szCs w:val="28"/>
      </w:rPr>
      <w:t>0235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007FDC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07FDC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5025"/>
    <w:rsid w:val="002E6D0A"/>
    <w:rsid w:val="002E7763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00DD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2604D"/>
    <w:rsid w:val="004327AD"/>
    <w:rsid w:val="00435B40"/>
    <w:rsid w:val="00456603"/>
    <w:rsid w:val="004650E7"/>
    <w:rsid w:val="004663C9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D4D35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0A47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90671"/>
    <w:rsid w:val="0069168B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1E29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B3CEF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E4F4C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0857"/>
    <w:rsid w:val="00BC5B52"/>
    <w:rsid w:val="00BD0010"/>
    <w:rsid w:val="00BD6024"/>
    <w:rsid w:val="00BD60C0"/>
    <w:rsid w:val="00BE331B"/>
    <w:rsid w:val="00BE4446"/>
    <w:rsid w:val="00BE6D7C"/>
    <w:rsid w:val="00BF225E"/>
    <w:rsid w:val="00BF7334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63D15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07B20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9713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</TotalTime>
  <Pages>8</Pages>
  <Words>158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cp:lastPrinted>2025-08-13T22:44:00Z</cp:lastPrinted>
  <dcterms:created xsi:type="dcterms:W3CDTF">2025-08-13T22:44:00Z</dcterms:created>
  <dcterms:modified xsi:type="dcterms:W3CDTF">2025-09-14T21:23:00Z</dcterms:modified>
</cp:coreProperties>
</file>