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8"/>
        <w:gridCol w:w="5512"/>
      </w:tblGrid>
      <w:tr w:rsidR="007D53B5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7D53B5" w14:paraId="15934A3C" w14:textId="77777777" w:rsidTr="00D2396E">
        <w:tc>
          <w:tcPr>
            <w:tcW w:w="5395" w:type="dxa"/>
          </w:tcPr>
          <w:p w14:paraId="2F2D6E1B" w14:textId="0C02DA21" w:rsidR="00AC1870" w:rsidRDefault="007D53B5" w:rsidP="00D2396E">
            <w:r>
              <w:rPr>
                <w:noProof/>
              </w:rPr>
              <w:drawing>
                <wp:inline distT="0" distB="0" distL="0" distR="0" wp14:anchorId="6476E600" wp14:editId="7E9A79C0">
                  <wp:extent cx="3236686" cy="3077849"/>
                  <wp:effectExtent l="0" t="0" r="1905" b="0"/>
                  <wp:docPr id="1661178592" name="Picture 1" descr="A patchwork quilt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1178592" name="Picture 1" descr="A patchwork quilt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372" cy="3129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23CCFB90" w:rsidR="00AC1870" w:rsidRDefault="007D53B5" w:rsidP="00D2396E">
            <w:r>
              <w:rPr>
                <w:noProof/>
              </w:rPr>
              <w:drawing>
                <wp:inline distT="0" distB="0" distL="0" distR="0" wp14:anchorId="09DB961D" wp14:editId="363DDED6">
                  <wp:extent cx="3382590" cy="3077845"/>
                  <wp:effectExtent l="0" t="0" r="0" b="0"/>
                  <wp:docPr id="1554012314" name="Picture 2" descr="A patchwork square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012314" name="Picture 2" descr="A patchwork square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5742" cy="310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469E5072" w:rsidR="00AC1870" w:rsidRDefault="007D53B5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6C63F24" wp14:editId="331B37F1">
            <wp:extent cx="6858000" cy="6521450"/>
            <wp:effectExtent l="0" t="0" r="0" b="6350"/>
            <wp:docPr id="1700379142" name="Picture 3" descr="A patchwork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379142" name="Picture 3" descr="A patchwork quilt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2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501271" wp14:editId="2EEF72FE">
            <wp:extent cx="9144000" cy="6858000"/>
            <wp:effectExtent l="0" t="0" r="0" b="0"/>
            <wp:docPr id="313098762" name="Picture 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098762" name="Picture 4" descr="A close 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1CCCEB" wp14:editId="399BF414">
            <wp:extent cx="6858000" cy="6360795"/>
            <wp:effectExtent l="0" t="0" r="0" b="1905"/>
            <wp:docPr id="1175377611" name="Picture 5" descr="A patchwork square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77611" name="Picture 5" descr="A patchwork square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6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6DD82D" wp14:editId="0CF54D1C">
            <wp:extent cx="6858000" cy="6240145"/>
            <wp:effectExtent l="0" t="0" r="0" b="0"/>
            <wp:docPr id="197704775" name="Picture 6" descr="A patchwork square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04775" name="Picture 6" descr="A patchwork square on a gri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4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107A5" wp14:editId="4B72C4D0">
            <wp:extent cx="9144000" cy="6858000"/>
            <wp:effectExtent l="0" t="0" r="0" b="0"/>
            <wp:docPr id="153517353" name="Picture 7" descr="A patchwork of fabric with stitch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17353" name="Picture 7" descr="A patchwork of fabric with stitches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266972B0" w14:textId="77777777" w:rsidR="00C10091" w:rsidRDefault="00C10091" w:rsidP="00C1009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C10091" w:rsidRPr="00023D07" w14:paraId="220C0D66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18D39" w14:textId="77777777" w:rsidR="00C10091" w:rsidRPr="00023D07" w:rsidRDefault="00C10091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3A1E4" w14:textId="77777777" w:rsidR="00C10091" w:rsidRPr="00023D07" w:rsidRDefault="00C10091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68E09" w14:textId="77777777" w:rsidR="00C10091" w:rsidRPr="00023D07" w:rsidRDefault="00C10091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39975" w14:textId="77777777" w:rsidR="00C10091" w:rsidRPr="00023D07" w:rsidRDefault="00C10091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2DB19" w14:textId="77777777" w:rsidR="00C10091" w:rsidRPr="00023D07" w:rsidRDefault="00C10091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C10091" w14:paraId="7A5CF79D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36AC830" w14:textId="77777777" w:rsidR="00C10091" w:rsidRDefault="00C10091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728EB3E0" w14:textId="77777777" w:rsidR="00C10091" w:rsidRDefault="00C10091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67977B6E" w14:textId="77777777" w:rsidR="00C10091" w:rsidRDefault="00C10091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396709BF" w14:textId="77777777" w:rsidR="00C10091" w:rsidRDefault="00C10091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40EDB59C" w14:textId="77777777" w:rsidR="00C10091" w:rsidRDefault="00C10091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10091" w14:paraId="3A1A0002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B9428FC" w14:textId="77777777" w:rsidR="00C10091" w:rsidRPr="00023D07" w:rsidRDefault="00C10091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DF53B6A" w14:textId="77777777" w:rsidR="00C10091" w:rsidRDefault="00C10091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3F5329E" w14:textId="77777777" w:rsidR="00C10091" w:rsidRDefault="00C10091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10A39A76" w14:textId="77777777" w:rsidR="00C10091" w:rsidRPr="004E673A" w:rsidRDefault="00C10091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F696A25" w14:textId="77777777" w:rsidR="00C10091" w:rsidRDefault="00C10091" w:rsidP="00117A44">
            <w:pPr>
              <w:rPr>
                <w:color w:val="4472C4" w:themeColor="accent1"/>
              </w:rPr>
            </w:pPr>
          </w:p>
        </w:tc>
      </w:tr>
      <w:tr w:rsidR="00C10091" w14:paraId="645CCCCF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27F1C3B" w14:textId="77777777" w:rsidR="00C10091" w:rsidRPr="00023D07" w:rsidRDefault="00C10091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316AAC32" w14:textId="77777777" w:rsidR="00C10091" w:rsidRDefault="00C10091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572A0873" w14:textId="77777777" w:rsidR="00C10091" w:rsidRDefault="00C10091" w:rsidP="00C10091">
      <w:pPr>
        <w:pStyle w:val="Heading2"/>
        <w:rPr>
          <w:b/>
          <w:bCs/>
          <w:color w:val="000000" w:themeColor="text1"/>
        </w:rPr>
      </w:pPr>
    </w:p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1440D033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55B62">
              <w:rPr>
                <w:color w:val="4472C4" w:themeColor="accent1"/>
              </w:rPr>
              <w:t>1890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755B62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6808339E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755B62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305E9F16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755B62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4B2D90F3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55B62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2477DCF4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55B62">
              <w:rPr>
                <w:noProof/>
                <w:color w:val="4472C4" w:themeColor="accent1"/>
              </w:rPr>
              <w:t>12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55B62">
              <w:rPr>
                <w:noProof/>
                <w:color w:val="4472C4" w:themeColor="accent1"/>
              </w:rPr>
              <w:t>12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151D00F2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3B4F1926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proofErr w:type="spellStart"/>
            <w:r w:rsidR="00755B62">
              <w:rPr>
                <w:color w:val="4472C4" w:themeColor="accent1"/>
              </w:rPr>
              <w:t>INscribed</w:t>
            </w:r>
            <w:proofErr w:type="spellEnd"/>
            <w:r w:rsidR="00755B62">
              <w:rPr>
                <w:color w:val="4472C4" w:themeColor="accent1"/>
              </w:rPr>
              <w:t xml:space="preserve"> in pencil.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5"/>
      <w:footerReference w:type="default" r:id="rId1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4FC137" w14:textId="77777777" w:rsidR="00E60BDF" w:rsidRDefault="00E60BDF" w:rsidP="00505854">
      <w:r>
        <w:separator/>
      </w:r>
    </w:p>
  </w:endnote>
  <w:endnote w:type="continuationSeparator" w:id="0">
    <w:p w14:paraId="59ED7058" w14:textId="77777777" w:rsidR="00E60BDF" w:rsidRDefault="00E60BDF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BA5DEB" w14:textId="77777777" w:rsidR="00E60BDF" w:rsidRDefault="00E60BDF" w:rsidP="00505854">
      <w:r>
        <w:separator/>
      </w:r>
    </w:p>
  </w:footnote>
  <w:footnote w:type="continuationSeparator" w:id="0">
    <w:p w14:paraId="44A6227A" w14:textId="77777777" w:rsidR="00E60BDF" w:rsidRDefault="00E60BDF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5D8F313F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935492">
      <w:rPr>
        <w:b/>
        <w:bCs/>
        <w:sz w:val="28"/>
        <w:szCs w:val="28"/>
      </w:rPr>
      <w:t>0234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755B62">
      <w:rPr>
        <w:noProof/>
        <w:sz w:val="28"/>
        <w:szCs w:val="28"/>
      </w:rPr>
      <w:t>August 21,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486D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55B62"/>
    <w:rsid w:val="0076171B"/>
    <w:rsid w:val="00764658"/>
    <w:rsid w:val="00765FC5"/>
    <w:rsid w:val="0076769A"/>
    <w:rsid w:val="007813EC"/>
    <w:rsid w:val="0079046A"/>
    <w:rsid w:val="007A458A"/>
    <w:rsid w:val="007B28B4"/>
    <w:rsid w:val="007B5145"/>
    <w:rsid w:val="007D53B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75481"/>
    <w:rsid w:val="00892B6F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35492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091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11F39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0BDF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21</Pages>
  <Words>3463</Words>
  <Characters>19742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2025-08-22T02:31:00Z</dcterms:modified>
</cp:coreProperties>
</file>