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E5155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EE5155" w14:paraId="15934A3C" w14:textId="77777777" w:rsidTr="00D2396E">
        <w:tc>
          <w:tcPr>
            <w:tcW w:w="5395" w:type="dxa"/>
          </w:tcPr>
          <w:p w14:paraId="2F2D6E1B" w14:textId="5E2ED2F2" w:rsidR="00AC1870" w:rsidRDefault="00EE5155" w:rsidP="00D2396E">
            <w:r>
              <w:rPr>
                <w:noProof/>
              </w:rPr>
              <w:drawing>
                <wp:inline distT="0" distB="0" distL="0" distR="0" wp14:anchorId="455F7A09" wp14:editId="6CCE2C5A">
                  <wp:extent cx="3149600" cy="2847472"/>
                  <wp:effectExtent l="0" t="0" r="0" b="0"/>
                  <wp:docPr id="1506903927" name="Picture 1" descr="A patchwork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903927" name="Picture 1" descr="A patchwork piece of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477" cy="288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2D10C813" w:rsidR="00AC1870" w:rsidRDefault="00EE5155" w:rsidP="00D2396E">
            <w:r>
              <w:rPr>
                <w:noProof/>
              </w:rPr>
              <w:drawing>
                <wp:inline distT="0" distB="0" distL="0" distR="0" wp14:anchorId="77D8538C" wp14:editId="6EC092D7">
                  <wp:extent cx="2829923" cy="2800051"/>
                  <wp:effectExtent l="0" t="0" r="2540" b="0"/>
                  <wp:docPr id="942361010" name="Picture 2" descr="A patchwork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361010" name="Picture 2" descr="A patchwork piece of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666" cy="283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3943165" w:rsidR="00AC1870" w:rsidRDefault="00EE5155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7353CE6" wp14:editId="6871BF30">
            <wp:extent cx="6858000" cy="6200140"/>
            <wp:effectExtent l="0" t="0" r="0" b="0"/>
            <wp:docPr id="1328922318" name="Picture 3" descr="A patchwork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22318" name="Picture 3" descr="A patchwork piece of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96E4B" wp14:editId="1A95307C">
            <wp:extent cx="6858000" cy="6785610"/>
            <wp:effectExtent l="0" t="0" r="0" b="0"/>
            <wp:docPr id="285072474" name="Picture 4" descr="A patchwork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72474" name="Picture 4" descr="A patchwork piece of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7B454" wp14:editId="44DAD7CA">
            <wp:extent cx="9144000" cy="6858000"/>
            <wp:effectExtent l="0" t="0" r="0" b="0"/>
            <wp:docPr id="1244532790" name="Picture 5" descr="A close up of a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32790" name="Picture 5" descr="A close up of a patchwor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42F2CC22" w14:textId="77777777" w:rsidR="007E184F" w:rsidRDefault="007E184F" w:rsidP="007E184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E184F" w:rsidRPr="00023D07" w14:paraId="09E1ED4F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1010" w14:textId="77777777" w:rsidR="007E184F" w:rsidRPr="00023D07" w:rsidRDefault="007E184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1C3E" w14:textId="77777777" w:rsidR="007E184F" w:rsidRPr="00023D07" w:rsidRDefault="007E184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35B0" w14:textId="77777777" w:rsidR="007E184F" w:rsidRPr="00023D07" w:rsidRDefault="007E184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7F7E" w14:textId="77777777" w:rsidR="007E184F" w:rsidRPr="00023D07" w:rsidRDefault="007E184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0DD1" w14:textId="77777777" w:rsidR="007E184F" w:rsidRPr="00023D07" w:rsidRDefault="007E184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E184F" w14:paraId="3C7FDDC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B59B635" w14:textId="77777777" w:rsidR="007E184F" w:rsidRDefault="007E184F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BAFE62B" w14:textId="77777777" w:rsidR="007E184F" w:rsidRDefault="007E184F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261DF470" w14:textId="77777777" w:rsidR="007E184F" w:rsidRDefault="007E184F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37270E" w14:textId="77777777" w:rsidR="007E184F" w:rsidRDefault="007E184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6CE23107" w14:textId="77777777" w:rsidR="007E184F" w:rsidRDefault="007E184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E184F" w14:paraId="083C472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06C7F27" w14:textId="77777777" w:rsidR="007E184F" w:rsidRPr="00023D07" w:rsidRDefault="007E184F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D56BCCE" w14:textId="77777777" w:rsidR="007E184F" w:rsidRDefault="007E184F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396092B" w14:textId="77777777" w:rsidR="007E184F" w:rsidRDefault="007E184F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DEAAAC2" w14:textId="77777777" w:rsidR="007E184F" w:rsidRPr="004E673A" w:rsidRDefault="007E184F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EA5C326" w14:textId="77777777" w:rsidR="007E184F" w:rsidRDefault="007E184F" w:rsidP="00117A44">
            <w:pPr>
              <w:rPr>
                <w:color w:val="4472C4" w:themeColor="accent1"/>
              </w:rPr>
            </w:pPr>
          </w:p>
        </w:tc>
      </w:tr>
      <w:tr w:rsidR="007E184F" w14:paraId="7C04166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B823514" w14:textId="77777777" w:rsidR="007E184F" w:rsidRPr="00023D07" w:rsidRDefault="007E184F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D3B038E" w14:textId="77777777" w:rsidR="007E184F" w:rsidRDefault="007E184F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3DC79FC" w14:textId="77777777" w:rsidR="007E184F" w:rsidRDefault="007E184F" w:rsidP="007E184F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A9193E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13B12">
              <w:rPr>
                <w:color w:val="4472C4" w:themeColor="accent1"/>
              </w:rPr>
              <w:t>1890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13B1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D23CDA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413B12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9555D2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413B12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285E59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13B12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AC661C9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13B12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13B12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51E68E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CDEDE" w14:textId="77777777" w:rsidR="008B1FBB" w:rsidRDefault="008B1FBB" w:rsidP="00505854">
      <w:r>
        <w:separator/>
      </w:r>
    </w:p>
  </w:endnote>
  <w:endnote w:type="continuationSeparator" w:id="0">
    <w:p w14:paraId="7EBBD6C0" w14:textId="77777777" w:rsidR="008B1FBB" w:rsidRDefault="008B1FB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DB5C1" w14:textId="77777777" w:rsidR="008B1FBB" w:rsidRDefault="008B1FBB" w:rsidP="00505854">
      <w:r>
        <w:separator/>
      </w:r>
    </w:p>
  </w:footnote>
  <w:footnote w:type="continuationSeparator" w:id="0">
    <w:p w14:paraId="37F53CF9" w14:textId="77777777" w:rsidR="008B1FBB" w:rsidRDefault="008B1FB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6D7DE5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35CC0">
      <w:rPr>
        <w:b/>
        <w:bCs/>
        <w:sz w:val="28"/>
        <w:szCs w:val="28"/>
      </w:rPr>
      <w:t>0233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13B12">
      <w:rPr>
        <w:noProof/>
        <w:sz w:val="28"/>
        <w:szCs w:val="28"/>
      </w:rPr>
      <w:t>August 21,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35CC0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3B12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184F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1FBB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0181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53623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06AA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A7CBF"/>
    <w:rsid w:val="00EB3245"/>
    <w:rsid w:val="00EB408B"/>
    <w:rsid w:val="00EC4340"/>
    <w:rsid w:val="00ED61C7"/>
    <w:rsid w:val="00EE5155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B7775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19</Pages>
  <Words>3460</Words>
  <Characters>19723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2025-08-22T02:32:00Z</dcterms:modified>
</cp:coreProperties>
</file>