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634D2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2634D2" w14:paraId="15934A3C" w14:textId="77777777" w:rsidTr="00D2396E">
        <w:tc>
          <w:tcPr>
            <w:tcW w:w="5395" w:type="dxa"/>
          </w:tcPr>
          <w:p w14:paraId="2F2D6E1B" w14:textId="2A4BA0D0" w:rsidR="00AC1870" w:rsidRDefault="002634D2" w:rsidP="00D2396E">
            <w:r>
              <w:rPr>
                <w:noProof/>
              </w:rPr>
              <w:drawing>
                <wp:inline distT="0" distB="0" distL="0" distR="0" wp14:anchorId="326525ED" wp14:editId="212FF7DC">
                  <wp:extent cx="3158651" cy="3879585"/>
                  <wp:effectExtent l="0" t="0" r="3810" b="0"/>
                  <wp:docPr id="2059764276" name="Picture 1" descr="A quil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9764276" name="Picture 1" descr="A quilt on a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1509" cy="3944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4A60D231" w:rsidR="00AC1870" w:rsidRDefault="002634D2" w:rsidP="00D2396E">
            <w:r>
              <w:rPr>
                <w:noProof/>
              </w:rPr>
              <w:drawing>
                <wp:inline distT="0" distB="0" distL="0" distR="0" wp14:anchorId="7F6C85D4" wp14:editId="2005FFB8">
                  <wp:extent cx="3084863" cy="3879215"/>
                  <wp:effectExtent l="0" t="0" r="1270" b="0"/>
                  <wp:docPr id="843454153" name="Picture 2" descr="A piece of cloth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3454153" name="Picture 2" descr="A piece of cloth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4193" cy="3903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44E7DA9B" w:rsidR="00AC1870" w:rsidRDefault="005C7B5C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16F3E734" wp14:editId="09014EAA">
            <wp:extent cx="6858000" cy="8423275"/>
            <wp:effectExtent l="0" t="0" r="0" b="0"/>
            <wp:docPr id="877243385" name="Picture 3" descr="A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243385" name="Picture 3" descr="A quilt on a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0B4F39" wp14:editId="5AB5BC2F">
            <wp:extent cx="6858000" cy="8556625"/>
            <wp:effectExtent l="0" t="0" r="0" b="3175"/>
            <wp:docPr id="938060046" name="Picture 4" descr="A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060046" name="Picture 4" descr="A quilt on a wall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55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67AFB1" wp14:editId="3044CE93">
            <wp:extent cx="6858000" cy="7740650"/>
            <wp:effectExtent l="0" t="0" r="0" b="6350"/>
            <wp:docPr id="1384668057" name="Picture 5" descr="A patchwork quilt with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668057" name="Picture 5" descr="A patchwork quilt with pieces of fabric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74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77F5D2" wp14:editId="33BB374A">
            <wp:extent cx="6858000" cy="6454140"/>
            <wp:effectExtent l="0" t="0" r="0" b="0"/>
            <wp:docPr id="45707916" name="Picture 6" descr="A quilt with different colored piec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07916" name="Picture 6" descr="A quilt with different colored pieces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5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C147C0" wp14:editId="1ABF30AE">
            <wp:extent cx="6858000" cy="7960360"/>
            <wp:effectExtent l="0" t="0" r="0" b="2540"/>
            <wp:docPr id="1016597925" name="Picture 7" descr="A colorful quil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597925" name="Picture 7" descr="A colorful quilt on a gri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6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7F6DD0" wp14:editId="70E4F606">
            <wp:extent cx="9144000" cy="6858000"/>
            <wp:effectExtent l="0" t="0" r="0" b="0"/>
            <wp:docPr id="976645429" name="Picture 8" descr="A patchwork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645429" name="Picture 8" descr="A patchwork quilt on a wall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6F4B7A" wp14:editId="671D7A2D">
            <wp:extent cx="6163945" cy="9144000"/>
            <wp:effectExtent l="0" t="0" r="0" b="0"/>
            <wp:docPr id="705796934" name="Picture 9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796934" name="Picture 9" descr="A close-up of a quil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394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4294D6" wp14:editId="796D09CA">
            <wp:extent cx="9144000" cy="6858000"/>
            <wp:effectExtent l="0" t="0" r="0" b="0"/>
            <wp:docPr id="96274716" name="Picture 10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74716" name="Picture 10" descr="A close up of a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891788" wp14:editId="00E201D5">
            <wp:extent cx="6858000" cy="8554085"/>
            <wp:effectExtent l="0" t="0" r="0" b="5715"/>
            <wp:docPr id="1859383763" name="Picture 11" descr="A quil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383763" name="Picture 11" descr="A quilt on a grid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55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2F5616" wp14:editId="2A365184">
            <wp:extent cx="6858000" cy="8623935"/>
            <wp:effectExtent l="0" t="0" r="0" b="0"/>
            <wp:docPr id="1263307047" name="Picture 12" descr="A piece of cloth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307047" name="Picture 12" descr="A piece of cloth on a wall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62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D56F6E" wp14:editId="4A90A5D2">
            <wp:extent cx="9144000" cy="6858000"/>
            <wp:effectExtent l="0" t="0" r="0" b="0"/>
            <wp:docPr id="704373822" name="Picture 13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373822" name="Picture 13" descr="A close up of a quilt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02303F" wp14:editId="41252F34">
            <wp:extent cx="6858000" cy="8612505"/>
            <wp:effectExtent l="0" t="0" r="0" b="0"/>
            <wp:docPr id="2137563933" name="Picture 14" descr="A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563933" name="Picture 14" descr="A quilt on a wall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61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1CF0C4" wp14:editId="496BA1A6">
            <wp:extent cx="6858000" cy="5143500"/>
            <wp:effectExtent l="0" t="0" r="0" b="0"/>
            <wp:docPr id="1358322625" name="Picture 15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322625" name="Picture 15" descr="A close-up of a quilt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859FCA" wp14:editId="569FBEE8">
            <wp:extent cx="6858000" cy="5143500"/>
            <wp:effectExtent l="0" t="0" r="0" b="0"/>
            <wp:docPr id="1061699320" name="Picture 16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699320" name="Picture 16" descr="A close-up of a quilt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041969" wp14:editId="1AB96D38">
            <wp:extent cx="6858000" cy="6173470"/>
            <wp:effectExtent l="0" t="0" r="0" b="0"/>
            <wp:docPr id="1128296230" name="Picture 17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296230" name="Picture 17" descr="A close-up of a quilt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7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CB555F" wp14:editId="1E6B7021">
            <wp:extent cx="6858000" cy="6983095"/>
            <wp:effectExtent l="0" t="0" r="0" b="1905"/>
            <wp:docPr id="769391545" name="Picture 18" descr="A quil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391545" name="Picture 18" descr="A quilt on a grid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8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2137BB" wp14:editId="2636C68A">
            <wp:extent cx="6858000" cy="5143500"/>
            <wp:effectExtent l="0" t="0" r="0" b="0"/>
            <wp:docPr id="104518270" name="Picture 19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18270" name="Picture 19" descr="A close-up of a quilt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11D4FC" wp14:editId="34DD3B40">
            <wp:extent cx="6858000" cy="5143500"/>
            <wp:effectExtent l="0" t="0" r="0" b="0"/>
            <wp:docPr id="1413571326" name="Picture 20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571326" name="Picture 20" descr="A close-up of a quilt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DF791C" wp14:editId="62CB85EA">
            <wp:extent cx="9144000" cy="6858000"/>
            <wp:effectExtent l="0" t="0" r="0" b="0"/>
            <wp:docPr id="288828515" name="Picture 21" descr="A close-up of a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828515" name="Picture 21" descr="A close-up of a patchwork quilt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4673A4" wp14:editId="09462379">
            <wp:extent cx="6858000" cy="5143500"/>
            <wp:effectExtent l="0" t="0" r="0" b="0"/>
            <wp:docPr id="1631934215" name="Picture 22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934215" name="Picture 22" descr="A close-up of a quilt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AE41E1" wp14:editId="607F289E">
            <wp:extent cx="6858000" cy="5143500"/>
            <wp:effectExtent l="0" t="0" r="0" b="0"/>
            <wp:docPr id="1446309223" name="Picture 23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309223" name="Picture 23" descr="A close-up of a quilt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442655" wp14:editId="7565E13F">
            <wp:extent cx="9144000" cy="6858000"/>
            <wp:effectExtent l="0" t="0" r="0" b="0"/>
            <wp:docPr id="967331800" name="Picture 24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331800" name="Picture 24" descr="A close-up of a quilt&#10;&#10;AI-generated content may be incorrec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1689C3" wp14:editId="52C89E18">
            <wp:extent cx="6858000" cy="8881745"/>
            <wp:effectExtent l="0" t="0" r="0" b="0"/>
            <wp:docPr id="160738258" name="Picture 25" descr="A piece of cloth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38258" name="Picture 25" descr="A piece of cloth on a wall&#10;&#10;AI-generated content may be incorrect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8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F489D1" wp14:editId="671CB13F">
            <wp:extent cx="5893435" cy="9144000"/>
            <wp:effectExtent l="0" t="0" r="0" b="0"/>
            <wp:docPr id="1480307998" name="Picture 26" descr="A piece of fabric with different de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307998" name="Picture 26" descr="A piece of fabric with different designs&#10;&#10;AI-generated content may be incorrect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343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B13F73" wp14:editId="284E83A2">
            <wp:extent cx="9144000" cy="6858000"/>
            <wp:effectExtent l="0" t="0" r="0" b="0"/>
            <wp:docPr id="668723753" name="Picture 27" descr="A close-up of a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723753" name="Picture 27" descr="A close-up of a piece of fabric&#10;&#10;AI-generated content may be incorrect.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BA3D4F" wp14:editId="149B63C0">
            <wp:extent cx="9144000" cy="6858000"/>
            <wp:effectExtent l="0" t="0" r="0" b="0"/>
            <wp:docPr id="216765814" name="Picture 28" descr="A piece of fabric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765814" name="Picture 28" descr="A piece of fabric on a wall&#10;&#10;AI-generated content may be incorrect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57B1819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B96CE5">
              <w:rPr>
                <w:color w:val="4472C4" w:themeColor="accent1"/>
              </w:rPr>
              <w:t>Crazy Quilt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56B6D5A0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B96CE5">
              <w:rPr>
                <w:noProof/>
                <w:color w:val="4472C4" w:themeColor="accent1"/>
              </w:rPr>
              <w:t>1900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B96CE5">
              <w:rPr>
                <w:noProof/>
                <w:color w:val="4472C4" w:themeColor="accent1"/>
              </w:rPr>
              <w:t>20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5D677EDC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B96CE5">
              <w:rPr>
                <w:noProof/>
                <w:color w:val="4472C4" w:themeColor="accent1"/>
              </w:rPr>
              <w:t>1910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B96CE5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0A8CA974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B96CE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228B8669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4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B96CE5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4C865F3B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B96CE5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2E603962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B96CE5">
              <w:rPr>
                <w:noProof/>
                <w:color w:val="4472C4" w:themeColor="accent1"/>
              </w:rPr>
              <w:t>75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B96CE5">
              <w:rPr>
                <w:noProof/>
                <w:color w:val="4472C4" w:themeColor="accent1"/>
              </w:rPr>
              <w:t>48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032D9CB6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37D0697B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B96CE5">
              <w:rPr>
                <w:color w:val="4472C4" w:themeColor="accent1"/>
              </w:rPr>
              <w:t xml:space="preserve">Contained crazy quilt organization. Foundation fabric appears to be </w:t>
            </w:r>
            <w:proofErr w:type="spellStart"/>
            <w:r w:rsidR="00B96CE5">
              <w:rPr>
                <w:color w:val="4472C4" w:themeColor="accent1"/>
              </w:rPr>
              <w:t>feedsacks</w:t>
            </w:r>
            <w:proofErr w:type="spellEnd"/>
            <w:r w:rsidR="00B96CE5">
              <w:rPr>
                <w:color w:val="4472C4" w:themeColor="accent1"/>
              </w:rPr>
              <w:t>. Some from Ingleside IL.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36"/>
      <w:footerReference w:type="default" r:id="rId37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45C0FC9" w14:textId="77777777" w:rsidR="009E2A50" w:rsidRDefault="009E2A50" w:rsidP="00505854">
      <w:r>
        <w:separator/>
      </w:r>
    </w:p>
  </w:endnote>
  <w:endnote w:type="continuationSeparator" w:id="0">
    <w:p w14:paraId="0B936F86" w14:textId="77777777" w:rsidR="009E2A50" w:rsidRDefault="009E2A50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89B2AD0" w14:textId="77777777" w:rsidR="009E2A50" w:rsidRDefault="009E2A50" w:rsidP="00505854">
      <w:r>
        <w:separator/>
      </w:r>
    </w:p>
  </w:footnote>
  <w:footnote w:type="continuationSeparator" w:id="0">
    <w:p w14:paraId="0C9EFEB3" w14:textId="77777777" w:rsidR="009E2A50" w:rsidRDefault="009E2A50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3EE24402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2C67ED">
      <w:rPr>
        <w:b/>
        <w:bCs/>
        <w:sz w:val="28"/>
        <w:szCs w:val="28"/>
      </w:rPr>
      <w:t>0232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B96CE5">
      <w:rPr>
        <w:noProof/>
        <w:sz w:val="28"/>
        <w:szCs w:val="28"/>
      </w:rPr>
      <w:t>August 12,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27A0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34D2"/>
    <w:rsid w:val="00267AD8"/>
    <w:rsid w:val="002714A1"/>
    <w:rsid w:val="00273309"/>
    <w:rsid w:val="00273AEA"/>
    <w:rsid w:val="002863A5"/>
    <w:rsid w:val="00287463"/>
    <w:rsid w:val="00287918"/>
    <w:rsid w:val="002926FB"/>
    <w:rsid w:val="002A4097"/>
    <w:rsid w:val="002B1CEB"/>
    <w:rsid w:val="002B2ED8"/>
    <w:rsid w:val="002B7AA8"/>
    <w:rsid w:val="002C23D3"/>
    <w:rsid w:val="002C67ED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C7B5C"/>
    <w:rsid w:val="005D08F2"/>
    <w:rsid w:val="005D19EC"/>
    <w:rsid w:val="005E40AF"/>
    <w:rsid w:val="005F1615"/>
    <w:rsid w:val="005F6D21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E79A9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37D41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2A50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96CE5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1047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83EDE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theme" Target="theme/theme1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4</TotalTime>
  <Pages>42</Pages>
  <Words>3475</Words>
  <Characters>19813</Characters>
  <Application>Microsoft Office Word</Application>
  <DocSecurity>0</DocSecurity>
  <Lines>165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7</cp:revision>
  <dcterms:created xsi:type="dcterms:W3CDTF">2025-07-06T20:23:00Z</dcterms:created>
  <dcterms:modified xsi:type="dcterms:W3CDTF">2025-08-12T17:46:00Z</dcterms:modified>
</cp:coreProperties>
</file>