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4"/>
        <w:gridCol w:w="5416"/>
      </w:tblGrid>
      <w:tr w:rsidR="009D392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D3921" w14:paraId="15934A3C" w14:textId="77777777" w:rsidTr="00D2396E">
        <w:tc>
          <w:tcPr>
            <w:tcW w:w="5395" w:type="dxa"/>
          </w:tcPr>
          <w:p w14:paraId="2F2D6E1B" w14:textId="593A1E66" w:rsidR="00AC1870" w:rsidRDefault="009D3921" w:rsidP="00D2396E">
            <w:r>
              <w:rPr>
                <w:noProof/>
              </w:rPr>
              <w:drawing>
                <wp:inline distT="0" distB="0" distL="0" distR="0" wp14:anchorId="25AD15A2" wp14:editId="2C521FB4">
                  <wp:extent cx="3164115" cy="3433065"/>
                  <wp:effectExtent l="0" t="0" r="0" b="0"/>
                  <wp:docPr id="1634071070" name="Picture 1" descr="A pink quilt with many different colo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071070" name="Picture 1" descr="A pink quilt with many different color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484" cy="3484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1DA2BA7" w:rsidR="00AC1870" w:rsidRDefault="009D3921" w:rsidP="00D2396E">
            <w:r>
              <w:rPr>
                <w:noProof/>
              </w:rPr>
              <w:drawing>
                <wp:inline distT="0" distB="0" distL="0" distR="0" wp14:anchorId="39C98188" wp14:editId="24ECD272">
                  <wp:extent cx="3297843" cy="3432810"/>
                  <wp:effectExtent l="0" t="0" r="4445" b="0"/>
                  <wp:docPr id="1291491681" name="Picture 2" descr="A pink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491681" name="Picture 2" descr="A pink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511" cy="346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012509" w14:textId="3260C44F" w:rsidR="00AC1870" w:rsidRDefault="009D392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3DF4A0F" wp14:editId="302F62C4">
            <wp:extent cx="6858000" cy="7440930"/>
            <wp:effectExtent l="0" t="0" r="0" b="1270"/>
            <wp:docPr id="375434429" name="Picture 3" descr="A pink quilt with many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34429" name="Picture 3" descr="A pink quilt with many different color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69C8E" wp14:editId="75F0C12A">
            <wp:extent cx="9144000" cy="6858000"/>
            <wp:effectExtent l="0" t="0" r="0" b="0"/>
            <wp:docPr id="1840121145" name="Picture 4" descr="A red and blue quilt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121145" name="Picture 4" descr="A red and blue quilt with a star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26EF9" wp14:editId="500BF632">
            <wp:extent cx="9144000" cy="6858000"/>
            <wp:effectExtent l="0" t="0" r="0" b="0"/>
            <wp:docPr id="2116265335" name="Picture 5" descr="A red and white quilt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65335" name="Picture 5" descr="A red and white quilt with a sta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04E20" wp14:editId="50E082EF">
            <wp:extent cx="9144000" cy="6858000"/>
            <wp:effectExtent l="0" t="0" r="0" b="0"/>
            <wp:docPr id="1868253681" name="Picture 6" descr="A hand holding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253681" name="Picture 6" descr="A hand holding a cloth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82C1B" wp14:editId="3FD45C2A">
            <wp:extent cx="9144000" cy="6858000"/>
            <wp:effectExtent l="0" t="0" r="0" b="0"/>
            <wp:docPr id="336398978" name="Picture 7" descr="A red and blue quilt with a sta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98978" name="Picture 7" descr="A red and blue quilt with a star desig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AB93A" wp14:editId="654915C0">
            <wp:extent cx="9144000" cy="6858000"/>
            <wp:effectExtent l="0" t="0" r="0" b="0"/>
            <wp:docPr id="1432515230" name="Picture 8" descr="A red and white quilt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15230" name="Picture 8" descr="A red and white quilt with a star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45979" wp14:editId="434C6846">
            <wp:extent cx="9144000" cy="6858000"/>
            <wp:effectExtent l="0" t="0" r="0" b="0"/>
            <wp:docPr id="1913022725" name="Picture 9" descr="A red and blue quilt with a sta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022725" name="Picture 9" descr="A red and blue quilt with a star desig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21C70" wp14:editId="1665326E">
            <wp:extent cx="9144000" cy="6858000"/>
            <wp:effectExtent l="0" t="0" r="0" b="0"/>
            <wp:docPr id="1977076140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76140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0F3D2" wp14:editId="79283424">
            <wp:extent cx="9144000" cy="6858000"/>
            <wp:effectExtent l="0" t="0" r="0" b="0"/>
            <wp:docPr id="1971045867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045867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9C422" wp14:editId="69944BAE">
            <wp:extent cx="9144000" cy="6858000"/>
            <wp:effectExtent l="0" t="0" r="0" b="0"/>
            <wp:docPr id="1179613512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13512" name="Picture 12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36511" wp14:editId="591DFA2D">
            <wp:extent cx="4479925" cy="9144000"/>
            <wp:effectExtent l="0" t="0" r="3175" b="0"/>
            <wp:docPr id="72448939" name="Picture 13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8939" name="Picture 13" descr="A close up of a fabric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7AFC8" wp14:editId="266AC856">
            <wp:extent cx="9144000" cy="6858000"/>
            <wp:effectExtent l="0" t="0" r="0" b="0"/>
            <wp:docPr id="945063451" name="Picture 14" descr="A person holding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063451" name="Picture 14" descr="A person holding a pink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620E0" wp14:editId="2AB96BD6">
            <wp:extent cx="6858000" cy="7138670"/>
            <wp:effectExtent l="0" t="0" r="0" b="0"/>
            <wp:docPr id="1047158907" name="Picture 15" descr="A pink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158907" name="Picture 15" descr="A pink quilt on a wall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3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E9C10" wp14:editId="524135CA">
            <wp:extent cx="9144000" cy="6858000"/>
            <wp:effectExtent l="0" t="0" r="0" b="0"/>
            <wp:docPr id="1969982016" name="Picture 16" descr="A close 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982016" name="Picture 16" descr="A close up of a blanke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79230" wp14:editId="65503D01">
            <wp:extent cx="6499860" cy="9144000"/>
            <wp:effectExtent l="0" t="0" r="2540" b="0"/>
            <wp:docPr id="1557891409" name="Picture 17" descr="A pink blanket with stai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891409" name="Picture 17" descr="A pink blanket with stains on i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7E357" wp14:editId="1164DBC8">
            <wp:extent cx="9144000" cy="6858000"/>
            <wp:effectExtent l="0" t="0" r="0" b="0"/>
            <wp:docPr id="375491686" name="Picture 18" descr="A close-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91686" name="Picture 18" descr="A close-up of a pink fabric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515FC75C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E7263">
              <w:rPr>
                <w:color w:val="4472C4" w:themeColor="accent1"/>
              </w:rPr>
              <w:t>Southern Star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68B4745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E7263">
              <w:rPr>
                <w:noProof/>
                <w:color w:val="4472C4" w:themeColor="accent1"/>
              </w:rPr>
              <w:t>1895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E7263">
              <w:rPr>
                <w:color w:val="4472C4" w:themeColor="accent1"/>
              </w:rPr>
              <w:t>25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21E13856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E7263">
              <w:rPr>
                <w:noProof/>
                <w:color w:val="4472C4" w:themeColor="accent1"/>
              </w:rPr>
              <w:t>1881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E7263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C0C6AA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FC7904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9288A3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E7263">
              <w:rPr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3E98EB5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E7263">
              <w:rPr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E7263">
              <w:rPr>
                <w:noProof/>
                <w:color w:val="4472C4" w:themeColor="accent1"/>
              </w:rPr>
              <w:t>72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B6519EB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8EF6E4A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710EF3">
              <w:rPr>
                <w:color w:val="4472C4" w:themeColor="accent1"/>
              </w:rPr>
              <w:t>There is a second quilt top under the one shown here.</w:t>
            </w:r>
            <w:r w:rsidR="003E7263">
              <w:rPr>
                <w:color w:val="4472C4" w:themeColor="accent1"/>
              </w:rPr>
              <w:t xml:space="preserve"> </w:t>
            </w:r>
            <w:r w:rsidR="003E7263">
              <w:rPr>
                <w:color w:val="4472C4" w:themeColor="accent1"/>
              </w:rPr>
              <w:br/>
            </w:r>
            <w:r w:rsidR="003E7263">
              <w:rPr>
                <w:color w:val="4472C4" w:themeColor="accent1"/>
              </w:rPr>
              <w:br/>
              <w:t>The piecing process is not strictly by a block. Example: The square between the tips of adjacent stars is a full square, not two triangles as would be expected if the top was assembled from a repeated block. Machine piecing was used as well as machine quilting.</w:t>
            </w:r>
            <w:r w:rsidR="00243436">
              <w:rPr>
                <w:color w:val="4472C4" w:themeColor="accent1"/>
              </w:rPr>
              <w:br/>
            </w:r>
            <w:r w:rsidR="00243436">
              <w:rPr>
                <w:color w:val="4472C4" w:themeColor="accent1"/>
              </w:rPr>
              <w:br/>
              <w:t>I have tentatively dated the solid pink fabric at ca 1920 because of the color and more open weave. This is why the fabric date has a 25 year span.</w:t>
            </w:r>
            <w:r w:rsidR="00FC591A">
              <w:rPr>
                <w:color w:val="4472C4" w:themeColor="accent1"/>
              </w:rPr>
              <w:br/>
            </w:r>
            <w:r w:rsidR="00FC591A">
              <w:br/>
              <w:t>Pattern is a variation on Southern Star. BB ID: 3735a.</w:t>
            </w:r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5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5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6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6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0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1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3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4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5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6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8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9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1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3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5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6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7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8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9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0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2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3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4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4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5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5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6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6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7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7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3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3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4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4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5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5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6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6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7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7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8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9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9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6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6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9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1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1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1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1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2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2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3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3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4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4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5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6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6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7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3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3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4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4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1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1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2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3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3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4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4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6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6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5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5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6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6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7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8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8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6"/>
      <w:footerReference w:type="default" r:id="rId2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1EBB19" w14:textId="77777777" w:rsidR="004E6A30" w:rsidRDefault="004E6A30" w:rsidP="00505854">
      <w:r>
        <w:separator/>
      </w:r>
    </w:p>
  </w:endnote>
  <w:endnote w:type="continuationSeparator" w:id="0">
    <w:p w14:paraId="25F0F823" w14:textId="77777777" w:rsidR="004E6A30" w:rsidRDefault="004E6A3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20EFE3" w14:textId="77777777" w:rsidR="004E6A30" w:rsidRDefault="004E6A30" w:rsidP="00505854">
      <w:r>
        <w:separator/>
      </w:r>
    </w:p>
  </w:footnote>
  <w:footnote w:type="continuationSeparator" w:id="0">
    <w:p w14:paraId="22CA7AED" w14:textId="77777777" w:rsidR="004E6A30" w:rsidRDefault="004E6A3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BB2FD1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D3077">
      <w:rPr>
        <w:b/>
        <w:bCs/>
        <w:sz w:val="28"/>
        <w:szCs w:val="28"/>
      </w:rPr>
      <w:t>0231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43436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4530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43436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04B09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E7263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E6A30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0EF3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05BB"/>
    <w:rsid w:val="007B28B4"/>
    <w:rsid w:val="007B5145"/>
    <w:rsid w:val="007B73BC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921"/>
    <w:rsid w:val="009D3EEE"/>
    <w:rsid w:val="009D68C2"/>
    <w:rsid w:val="009E7626"/>
    <w:rsid w:val="009F09AC"/>
    <w:rsid w:val="00A02AE3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627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1910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C591A"/>
    <w:rsid w:val="00FD3077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5</TotalTime>
  <Pages>32</Pages>
  <Words>3535</Words>
  <Characters>20150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8</cp:revision>
  <dcterms:created xsi:type="dcterms:W3CDTF">2025-07-06T20:23:00Z</dcterms:created>
  <dcterms:modified xsi:type="dcterms:W3CDTF">2025-08-12T17:41:00Z</dcterms:modified>
</cp:coreProperties>
</file>