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C79C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C79C0" w14:paraId="15934A3C" w14:textId="77777777" w:rsidTr="00D2396E">
        <w:tc>
          <w:tcPr>
            <w:tcW w:w="5395" w:type="dxa"/>
          </w:tcPr>
          <w:p w14:paraId="2F2D6E1B" w14:textId="6C8FB867" w:rsidR="00AC1870" w:rsidRDefault="00CC79C0" w:rsidP="00D2396E">
            <w:r>
              <w:rPr>
                <w:noProof/>
              </w:rPr>
              <w:drawing>
                <wp:inline distT="0" distB="0" distL="0" distR="0" wp14:anchorId="60A248D1" wp14:editId="272EE2F7">
                  <wp:extent cx="3199962" cy="3178629"/>
                  <wp:effectExtent l="0" t="0" r="635" b="0"/>
                  <wp:docPr id="1508192081" name="Picture 1" descr="A quilt with a pattern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192081" name="Picture 1" descr="A quilt with a pattern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683" cy="323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2FC4E71" w:rsidR="00AC1870" w:rsidRDefault="00CC79C0" w:rsidP="00D2396E">
            <w:r>
              <w:rPr>
                <w:noProof/>
              </w:rPr>
              <w:drawing>
                <wp:inline distT="0" distB="0" distL="0" distR="0" wp14:anchorId="2459EAF7" wp14:editId="2CE34DDD">
                  <wp:extent cx="3214914" cy="3152402"/>
                  <wp:effectExtent l="0" t="0" r="0" b="0"/>
                  <wp:docPr id="568068268" name="Picture 2" descr="A white quil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068268" name="Picture 2" descr="A white quilt on a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387" cy="316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AEC2D7C" w:rsidR="00AC1870" w:rsidRDefault="00CC79C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7AC591E" wp14:editId="2290ED10">
            <wp:extent cx="6858000" cy="6812280"/>
            <wp:effectExtent l="0" t="0" r="0" b="0"/>
            <wp:docPr id="2025083634" name="Picture 3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83634" name="Picture 3" descr="A quilt with a pattern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BE5B0" wp14:editId="475BA9E1">
            <wp:extent cx="6858000" cy="6530975"/>
            <wp:effectExtent l="0" t="0" r="0" b="0"/>
            <wp:docPr id="286080130" name="Picture 4" descr="A quilt on th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80130" name="Picture 4" descr="A quilt on the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3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69C28" wp14:editId="0EDCCAC5">
            <wp:extent cx="9144000" cy="6858000"/>
            <wp:effectExtent l="0" t="0" r="0" b="0"/>
            <wp:docPr id="757120188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20188" name="Picture 5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F95A2" wp14:editId="786D2978">
            <wp:extent cx="9144000" cy="6858000"/>
            <wp:effectExtent l="0" t="0" r="0" b="0"/>
            <wp:docPr id="581772849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772849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7D2BA" wp14:editId="78D40267">
            <wp:extent cx="9144000" cy="6858000"/>
            <wp:effectExtent l="0" t="0" r="0" b="0"/>
            <wp:docPr id="1128568114" name="Picture 7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68114" name="Picture 7" descr="A quilt with different colored squar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1AEA2" wp14:editId="0A97B3A9">
            <wp:extent cx="5356860" cy="9144000"/>
            <wp:effectExtent l="0" t="0" r="2540" b="0"/>
            <wp:docPr id="267718461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18461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0031E" wp14:editId="466778F2">
            <wp:extent cx="9144000" cy="6858000"/>
            <wp:effectExtent l="0" t="0" r="0" b="0"/>
            <wp:docPr id="946650891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650891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D8555" wp14:editId="7114CF74">
            <wp:extent cx="6858000" cy="6724650"/>
            <wp:effectExtent l="0" t="0" r="0" b="6350"/>
            <wp:docPr id="1762820490" name="Picture 10" descr="A white quil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820490" name="Picture 10" descr="A white quilt on a tile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99EBF" wp14:editId="38495A2A">
            <wp:extent cx="9144000" cy="6858000"/>
            <wp:effectExtent l="0" t="0" r="0" b="0"/>
            <wp:docPr id="1471737429" name="Picture 11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37429" name="Picture 11" descr="A white fabric with a pattern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4F20E0BB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D71BE">
              <w:rPr>
                <w:color w:val="4472C4" w:themeColor="accent1"/>
              </w:rPr>
              <w:t>Double Wedding Ring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763525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1940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13B90D0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1940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75C6765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D71BE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2CD4F4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D71BE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856D64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20B66DB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75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D71BE">
              <w:rPr>
                <w:noProof/>
                <w:color w:val="4472C4" w:themeColor="accent1"/>
              </w:rPr>
              <w:t>75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CE6E2C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DFD206" w14:textId="77777777" w:rsidR="008D5C4D" w:rsidRDefault="008D5C4D" w:rsidP="00505854">
      <w:r>
        <w:separator/>
      </w:r>
    </w:p>
  </w:endnote>
  <w:endnote w:type="continuationSeparator" w:id="0">
    <w:p w14:paraId="637AC8B2" w14:textId="77777777" w:rsidR="008D5C4D" w:rsidRDefault="008D5C4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C508B8" w14:textId="77777777" w:rsidR="008D5C4D" w:rsidRDefault="008D5C4D" w:rsidP="00505854">
      <w:r>
        <w:separator/>
      </w:r>
    </w:p>
  </w:footnote>
  <w:footnote w:type="continuationSeparator" w:id="0">
    <w:p w14:paraId="406EBDCE" w14:textId="77777777" w:rsidR="008D5C4D" w:rsidRDefault="008D5C4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C9AC21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23CF0">
      <w:rPr>
        <w:b/>
        <w:bCs/>
        <w:sz w:val="28"/>
        <w:szCs w:val="28"/>
      </w:rPr>
      <w:t>0229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D71BE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30C1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74025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3CF0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73C7"/>
    <w:rsid w:val="008A6660"/>
    <w:rsid w:val="008B015A"/>
    <w:rsid w:val="008B148B"/>
    <w:rsid w:val="008B1C0F"/>
    <w:rsid w:val="008B31F5"/>
    <w:rsid w:val="008C2DA9"/>
    <w:rsid w:val="008D0B8C"/>
    <w:rsid w:val="008D2F14"/>
    <w:rsid w:val="008D3B7B"/>
    <w:rsid w:val="008D5C4D"/>
    <w:rsid w:val="008D71BE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714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C79C0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97740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25</Pages>
  <Words>3459</Words>
  <Characters>19720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2025-08-12T16:11:00Z</dcterms:modified>
</cp:coreProperties>
</file>