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51474C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51474C" w14:paraId="15934A3C" w14:textId="77777777" w:rsidTr="00D2396E">
        <w:tc>
          <w:tcPr>
            <w:tcW w:w="5395" w:type="dxa"/>
          </w:tcPr>
          <w:p w14:paraId="2F2D6E1B" w14:textId="651987F2" w:rsidR="00AC1870" w:rsidRDefault="0051474C" w:rsidP="00D2396E">
            <w:r>
              <w:rPr>
                <w:noProof/>
              </w:rPr>
              <w:drawing>
                <wp:inline distT="0" distB="0" distL="0" distR="0" wp14:anchorId="1F813425" wp14:editId="3B6277C4">
                  <wp:extent cx="3120572" cy="3791495"/>
                  <wp:effectExtent l="0" t="0" r="3810" b="6350"/>
                  <wp:docPr id="14823425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3425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6867" cy="384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AEF5F82" w:rsidR="00AC1870" w:rsidRDefault="0051474C" w:rsidP="00D2396E">
            <w:r>
              <w:rPr>
                <w:noProof/>
              </w:rPr>
              <w:drawing>
                <wp:inline distT="0" distB="0" distL="0" distR="0" wp14:anchorId="0C2FCEA1" wp14:editId="3D387EBA">
                  <wp:extent cx="3184185" cy="3790950"/>
                  <wp:effectExtent l="0" t="0" r="3810" b="0"/>
                  <wp:docPr id="1801966026" name="Picture 2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966026" name="Picture 2" descr="A quil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536" cy="381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5DD049E" w:rsidR="00AC1870" w:rsidRDefault="0051474C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1BC4B6C" wp14:editId="57B45BF4">
            <wp:extent cx="6858000" cy="8332470"/>
            <wp:effectExtent l="0" t="0" r="0" b="0"/>
            <wp:docPr id="1628608654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608654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D0273" wp14:editId="007305DB">
            <wp:extent cx="9144000" cy="6858000"/>
            <wp:effectExtent l="0" t="0" r="0" b="0"/>
            <wp:docPr id="764302907" name="Picture 4" descr="A quilt with different color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302907" name="Picture 4" descr="A quilt with different colors of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2BAF8C" wp14:editId="3936A55F">
            <wp:extent cx="4172585" cy="9144000"/>
            <wp:effectExtent l="0" t="0" r="5715" b="0"/>
            <wp:docPr id="1650074394" name="Picture 5" descr="A person's hand touching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074394" name="Picture 5" descr="A person's hand touching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44A13" wp14:editId="26D0F43E">
            <wp:extent cx="9144000" cy="6858000"/>
            <wp:effectExtent l="0" t="0" r="0" b="0"/>
            <wp:docPr id="1025591752" name="Picture 6" descr="A close-up of a patchwor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591752" name="Picture 6" descr="A close-up of a patchwork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B4014" wp14:editId="68C348E9">
            <wp:extent cx="6858000" cy="8164830"/>
            <wp:effectExtent l="0" t="0" r="0" b="1270"/>
            <wp:docPr id="977900824" name="Picture 7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00824" name="Picture 7" descr="A quilt on a wall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6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70D25" wp14:editId="1E38167C">
            <wp:extent cx="9144000" cy="6858000"/>
            <wp:effectExtent l="0" t="0" r="0" b="0"/>
            <wp:docPr id="2070046279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046279" name="Picture 8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5681DE0B" w:rsidR="0097695B" w:rsidRDefault="000C423D" w:rsidP="003C6205">
            <w:r>
              <w:rPr>
                <w:color w:val="4472C4" w:themeColor="accent1"/>
              </w:rPr>
              <w:t>Dec 19, 2024</w:t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307EAE3F" w:rsidR="0097695B" w:rsidRDefault="000C423D" w:rsidP="003C6205">
            <w:pPr>
              <w:rPr>
                <w:color w:val="4472C4" w:themeColor="accent1"/>
              </w:rPr>
            </w:pPr>
            <w:proofErr w:type="gramStart"/>
            <w:r>
              <w:rPr>
                <w:color w:val="4472C4" w:themeColor="accent1"/>
              </w:rPr>
              <w:t>Country Side</w:t>
            </w:r>
            <w:proofErr w:type="gramEnd"/>
            <w:r>
              <w:rPr>
                <w:color w:val="4472C4" w:themeColor="accent1"/>
              </w:rPr>
              <w:t xml:space="preserve"> Antique Mall</w:t>
            </w:r>
            <w:r>
              <w:rPr>
                <w:color w:val="4472C4" w:themeColor="accent1"/>
              </w:rPr>
              <w:br/>
              <w:t>4889 N US Hwy 52</w:t>
            </w:r>
            <w:r>
              <w:rPr>
                <w:color w:val="4472C4" w:themeColor="accent1"/>
              </w:rPr>
              <w:br/>
              <w:t xml:space="preserve">Thorntown, IN </w:t>
            </w:r>
            <w:r>
              <w:rPr>
                <w:color w:val="4472C4" w:themeColor="accent1"/>
              </w:rPr>
              <w:br/>
              <w:t>765 436 7200</w:t>
            </w:r>
          </w:p>
        </w:tc>
        <w:tc>
          <w:tcPr>
            <w:tcW w:w="1165" w:type="dxa"/>
          </w:tcPr>
          <w:p w14:paraId="2372E226" w14:textId="00D042C1" w:rsidR="0097695B" w:rsidRDefault="000C423D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$45.50</w:t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0AA28FE3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0C423D">
              <w:rPr>
                <w:color w:val="4472C4" w:themeColor="accent1"/>
              </w:rPr>
              <w:t>Baby Crib Quilt</w:t>
            </w:r>
          </w:p>
        </w:tc>
        <w:tc>
          <w:tcPr>
            <w:tcW w:w="5395" w:type="dxa"/>
          </w:tcPr>
          <w:p w14:paraId="77133940" w14:textId="4F47BEDC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459FD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459FD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2C22ABE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8459FD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3364A462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8459FD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B6E022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459FD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A34CC36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459FD">
              <w:rPr>
                <w:noProof/>
                <w:color w:val="4472C4" w:themeColor="accent1"/>
              </w:rPr>
              <w:t>53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459FD">
              <w:rPr>
                <w:noProof/>
                <w:color w:val="4472C4" w:themeColor="accent1"/>
              </w:rPr>
              <w:t>42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C73D6F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5B6E46" w14:textId="77777777" w:rsidR="00F54186" w:rsidRDefault="00F54186" w:rsidP="00505854">
      <w:r>
        <w:separator/>
      </w:r>
    </w:p>
  </w:endnote>
  <w:endnote w:type="continuationSeparator" w:id="0">
    <w:p w14:paraId="00E0143C" w14:textId="77777777" w:rsidR="00F54186" w:rsidRDefault="00F54186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75B1A1" w14:textId="77777777" w:rsidR="0020733B" w:rsidRDefault="0020733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21ECDF" w14:textId="77777777" w:rsidR="0020733B" w:rsidRDefault="002073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28D3CB" w14:textId="77777777" w:rsidR="00F54186" w:rsidRDefault="00F54186" w:rsidP="00505854">
      <w:r>
        <w:separator/>
      </w:r>
    </w:p>
  </w:footnote>
  <w:footnote w:type="continuationSeparator" w:id="0">
    <w:p w14:paraId="539132C0" w14:textId="77777777" w:rsidR="00F54186" w:rsidRDefault="00F54186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332AE8" w14:textId="77777777" w:rsidR="0020733B" w:rsidRDefault="0020733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07B3A8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0733B">
      <w:rPr>
        <w:b/>
        <w:bCs/>
        <w:sz w:val="28"/>
        <w:szCs w:val="28"/>
      </w:rPr>
      <w:t>0228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459FD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14AC84" w14:textId="77777777" w:rsidR="0020733B" w:rsidRDefault="0020733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423D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733B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1474C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1E6"/>
    <w:rsid w:val="00833DBC"/>
    <w:rsid w:val="00834B60"/>
    <w:rsid w:val="00840BB7"/>
    <w:rsid w:val="00842EB6"/>
    <w:rsid w:val="0084532D"/>
    <w:rsid w:val="008459F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0E2B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88C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3EDE"/>
    <w:rsid w:val="00E9435B"/>
    <w:rsid w:val="00EA5D9B"/>
    <w:rsid w:val="00EB3245"/>
    <w:rsid w:val="00EB408B"/>
    <w:rsid w:val="00EC20C6"/>
    <w:rsid w:val="00EC4340"/>
    <w:rsid w:val="00ED61C7"/>
    <w:rsid w:val="00EE7246"/>
    <w:rsid w:val="00EF1D11"/>
    <w:rsid w:val="00EF4DA0"/>
    <w:rsid w:val="00F115BF"/>
    <w:rsid w:val="00F21D7C"/>
    <w:rsid w:val="00F53873"/>
    <w:rsid w:val="00F54186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22</Pages>
  <Words>3461</Words>
  <Characters>19734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2025-08-12T15:57:00Z</dcterms:modified>
</cp:coreProperties>
</file>