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55335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55335" w14:paraId="15934A3C" w14:textId="77777777" w:rsidTr="00D2396E">
        <w:tc>
          <w:tcPr>
            <w:tcW w:w="5395" w:type="dxa"/>
          </w:tcPr>
          <w:p w14:paraId="2F2D6E1B" w14:textId="053DCE1D" w:rsidR="00AC1870" w:rsidRDefault="00955335" w:rsidP="00D2396E">
            <w:r>
              <w:rPr>
                <w:noProof/>
              </w:rPr>
              <w:drawing>
                <wp:inline distT="0" distB="0" distL="0" distR="0" wp14:anchorId="2F18EB3A" wp14:editId="07F6D200">
                  <wp:extent cx="3172836" cy="3074126"/>
                  <wp:effectExtent l="0" t="0" r="2540" b="0"/>
                  <wp:docPr id="1384289032" name="Picture 1" descr="A white quilt with colorful circ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289032" name="Picture 1" descr="A white quilt with colorful circl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089" cy="3091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3B11402" w:rsidR="00AC1870" w:rsidRDefault="00955335" w:rsidP="00D2396E">
            <w:r>
              <w:rPr>
                <w:noProof/>
              </w:rPr>
              <w:drawing>
                <wp:inline distT="0" distB="0" distL="0" distR="0" wp14:anchorId="3B5953F0" wp14:editId="0838D959">
                  <wp:extent cx="3104505" cy="3074035"/>
                  <wp:effectExtent l="0" t="0" r="0" b="0"/>
                  <wp:docPr id="2051585075" name="Picture 2" descr="A white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585075" name="Picture 2" descr="A white quil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673" cy="309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57D213A8" w:rsidR="00AC1870" w:rsidRDefault="0095533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16443D4" wp14:editId="55E68994">
            <wp:extent cx="6858000" cy="6644640"/>
            <wp:effectExtent l="0" t="0" r="0" b="0"/>
            <wp:docPr id="39501667" name="Picture 3" descr="A white quilt with colorful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01667" name="Picture 3" descr="A white quilt with colorful circl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71DC7" wp14:editId="4DDDED54">
            <wp:extent cx="9144000" cy="6858000"/>
            <wp:effectExtent l="0" t="0" r="0" b="0"/>
            <wp:docPr id="742880784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880784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53C10" wp14:editId="2A20F82F">
            <wp:extent cx="9144000" cy="6858000"/>
            <wp:effectExtent l="0" t="0" r="0" b="0"/>
            <wp:docPr id="1583955599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955599" name="Picture 5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2E2F6" wp14:editId="6692D5CD">
            <wp:extent cx="6858000" cy="7901305"/>
            <wp:effectExtent l="0" t="0" r="0" b="0"/>
            <wp:docPr id="1748163462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163462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0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4899C" wp14:editId="0D7542DD">
            <wp:extent cx="6858000" cy="7533640"/>
            <wp:effectExtent l="0" t="0" r="0" b="0"/>
            <wp:docPr id="1048974705" name="Picture 7" descr="A quilt with different patter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974705" name="Picture 7" descr="A quilt with different patterns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3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00864" wp14:editId="6DCA85A0">
            <wp:extent cx="5280025" cy="9144000"/>
            <wp:effectExtent l="0" t="0" r="3175" b="0"/>
            <wp:docPr id="1008480673" name="Picture 8" descr="A white quilt with colorful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480673" name="Picture 8" descr="A white quilt with colorful patchwork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98BE4" wp14:editId="5AB50696">
            <wp:extent cx="9144000" cy="6858000"/>
            <wp:effectExtent l="0" t="0" r="0" b="0"/>
            <wp:docPr id="1164972169" name="Picture 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972169" name="Picture 9" descr="A close up of a quil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7FA4A" wp14:editId="5F83B49E">
            <wp:extent cx="6858000" cy="6790690"/>
            <wp:effectExtent l="0" t="0" r="0" b="3810"/>
            <wp:docPr id="1896434757" name="Picture 10" descr="A white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434757" name="Picture 10" descr="A white quilt on a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9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18D70F" wp14:editId="0A2C45F0">
            <wp:extent cx="9144000" cy="6858000"/>
            <wp:effectExtent l="0" t="0" r="0" b="0"/>
            <wp:docPr id="712668956" name="Picture 11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668956" name="Picture 11" descr="A close up of a white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CA2C26" wp14:editId="51F048F8">
            <wp:extent cx="9144000" cy="6858000"/>
            <wp:effectExtent l="0" t="0" r="0" b="0"/>
            <wp:docPr id="1727215826" name="Picture 12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215826" name="Picture 12" descr="A close-up of a white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8EAE0" wp14:editId="604F0143">
            <wp:extent cx="9144000" cy="6858000"/>
            <wp:effectExtent l="0" t="0" r="0" b="0"/>
            <wp:docPr id="1468806133" name="Picture 13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06133" name="Picture 13" descr="A close up of a white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3E555829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41877">
              <w:rPr>
                <w:color w:val="4472C4" w:themeColor="accent1"/>
              </w:rPr>
              <w:t>Double Wedding Ring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527CF9BA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C2830A4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D45BF04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F41877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A231DC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F41877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1FEAAC9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0F9F2EC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41877">
              <w:rPr>
                <w:noProof/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2AD71750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3AFB3CDC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36536C">
              <w:rPr>
                <w:color w:val="4472C4" w:themeColor="accent1"/>
              </w:rPr>
              <w:t>This quilt may have come from Ebie Morris’s friend with the last name of Schmidt.</w:t>
            </w:r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5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5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6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6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0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1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3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4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5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6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8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9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1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3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5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6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7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8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9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0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2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3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4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4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5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5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6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6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7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7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3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3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4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4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5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5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6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6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7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7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8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9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9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6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6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9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1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1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1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1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2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2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3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3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4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4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5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6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6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7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3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3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4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4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1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1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2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3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3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4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4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6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6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5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5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6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6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7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8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8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E9F1AB" w14:textId="77777777" w:rsidR="00E66FFF" w:rsidRDefault="00E66FFF" w:rsidP="00505854">
      <w:r>
        <w:separator/>
      </w:r>
    </w:p>
  </w:endnote>
  <w:endnote w:type="continuationSeparator" w:id="0">
    <w:p w14:paraId="19ED3850" w14:textId="77777777" w:rsidR="00E66FFF" w:rsidRDefault="00E66FF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8A3357" w14:textId="77777777" w:rsidR="00E66FFF" w:rsidRDefault="00E66FFF" w:rsidP="00505854">
      <w:r>
        <w:separator/>
      </w:r>
    </w:p>
  </w:footnote>
  <w:footnote w:type="continuationSeparator" w:id="0">
    <w:p w14:paraId="2D5D5DB5" w14:textId="77777777" w:rsidR="00E66FFF" w:rsidRDefault="00E66FF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DB8472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526F6">
      <w:rPr>
        <w:b/>
        <w:bCs/>
        <w:sz w:val="28"/>
        <w:szCs w:val="28"/>
      </w:rPr>
      <w:t>0227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41877">
      <w:rPr>
        <w:noProof/>
        <w:sz w:val="28"/>
        <w:szCs w:val="28"/>
      </w:rPr>
      <w:t>August 12,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536C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03F85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55335"/>
    <w:rsid w:val="00965A67"/>
    <w:rsid w:val="0097001C"/>
    <w:rsid w:val="0097550E"/>
    <w:rsid w:val="0097695B"/>
    <w:rsid w:val="009A446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AF5277"/>
    <w:rsid w:val="00B11623"/>
    <w:rsid w:val="00B11B57"/>
    <w:rsid w:val="00B1684B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26F6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6FFF"/>
    <w:rsid w:val="00E673CE"/>
    <w:rsid w:val="00E766A2"/>
    <w:rsid w:val="00E77D49"/>
    <w:rsid w:val="00E83EDE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41877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27</Pages>
  <Words>3469</Words>
  <Characters>19777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2025-08-12T15:53:00Z</dcterms:modified>
</cp:coreProperties>
</file>