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F4AA3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0F4AA3" w14:paraId="15934A3C" w14:textId="77777777" w:rsidTr="00D2396E">
        <w:tc>
          <w:tcPr>
            <w:tcW w:w="5395" w:type="dxa"/>
          </w:tcPr>
          <w:p w14:paraId="2F2D6E1B" w14:textId="2F637E39" w:rsidR="00AC1870" w:rsidRDefault="000F4AA3" w:rsidP="00D2396E">
            <w:r>
              <w:rPr>
                <w:noProof/>
              </w:rPr>
              <w:drawing>
                <wp:inline distT="0" distB="0" distL="0" distR="0" wp14:anchorId="16EE1ABE" wp14:editId="0DBD9176">
                  <wp:extent cx="3149600" cy="3659952"/>
                  <wp:effectExtent l="0" t="0" r="0" b="0"/>
                  <wp:docPr id="1403711128" name="Picture 1" descr="A quilt with star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711128" name="Picture 1" descr="A quilt with star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992" cy="370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06326F74" w:rsidR="00AC1870" w:rsidRDefault="000F4AA3" w:rsidP="00D2396E">
            <w:r>
              <w:rPr>
                <w:noProof/>
              </w:rPr>
              <w:drawing>
                <wp:inline distT="0" distB="0" distL="0" distR="0" wp14:anchorId="57EA6B2A" wp14:editId="40656AC3">
                  <wp:extent cx="3090908" cy="3571429"/>
                  <wp:effectExtent l="0" t="0" r="0" b="0"/>
                  <wp:docPr id="2082448902" name="Picture 2" descr="A blue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448902" name="Picture 2" descr="A blue and white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409" cy="361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CCE965A" w:rsidR="00AC1870" w:rsidRDefault="000F4AA3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FFA1BBC" wp14:editId="271A8B79">
            <wp:extent cx="6858000" cy="7969250"/>
            <wp:effectExtent l="0" t="0" r="0" b="6350"/>
            <wp:docPr id="797923278" name="Picture 3" descr="A quilt with sta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923278" name="Picture 3" descr="A quilt with star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6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904557" wp14:editId="14A20806">
            <wp:extent cx="9144000" cy="6858000"/>
            <wp:effectExtent l="0" t="0" r="0" b="0"/>
            <wp:docPr id="1638841510" name="Picture 4" descr="A quilt with sta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41510" name="Picture 4" descr="A quilt with stars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0085C" wp14:editId="1C62C811">
            <wp:extent cx="9144000" cy="6858000"/>
            <wp:effectExtent l="0" t="0" r="0" b="0"/>
            <wp:docPr id="127596508" name="Picture 5" descr="A blue and 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96508" name="Picture 5" descr="A blue and red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803C2" wp14:editId="209F5A95">
            <wp:extent cx="9144000" cy="6858000"/>
            <wp:effectExtent l="0" t="0" r="0" b="0"/>
            <wp:docPr id="1085478998" name="Picture 6" descr="A blue and white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78998" name="Picture 6" descr="A blue and white patchwork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D14103" wp14:editId="36EF97CD">
            <wp:extent cx="6858000" cy="7130415"/>
            <wp:effectExtent l="0" t="0" r="0" b="0"/>
            <wp:docPr id="115901588" name="Picture 7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01588" name="Picture 7" descr="A close up of a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16DBF" wp14:editId="471976CE">
            <wp:extent cx="6858000" cy="4236085"/>
            <wp:effectExtent l="0" t="0" r="0" b="5715"/>
            <wp:docPr id="698322955" name="Picture 8" descr="A close-up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322955" name="Picture 8" descr="A close-up of a book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06583" wp14:editId="1DFB2725">
            <wp:extent cx="6858000" cy="7924165"/>
            <wp:effectExtent l="0" t="0" r="0" b="635"/>
            <wp:docPr id="2027698178" name="Picture 9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698178" name="Picture 9" descr="A blue and white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932BC" wp14:editId="0781EA03">
            <wp:extent cx="9144000" cy="6858000"/>
            <wp:effectExtent l="0" t="0" r="0" b="0"/>
            <wp:docPr id="265195693" name="Picture 10" descr="A blue fabric with white thre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195693" name="Picture 10" descr="A blue fabric with white threa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D80086" wp14:editId="5E874C2B">
            <wp:extent cx="9144000" cy="6858000"/>
            <wp:effectExtent l="0" t="0" r="0" b="0"/>
            <wp:docPr id="144311374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113747" name="Picture 144311374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6AB391" wp14:editId="252383E2">
            <wp:extent cx="9144000" cy="6858000"/>
            <wp:effectExtent l="0" t="0" r="0" b="0"/>
            <wp:docPr id="1512449932" name="Picture 12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449932" name="Picture 12" descr="A close-up of a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0318D969" w:rsidR="0097695B" w:rsidRDefault="000F4AA3" w:rsidP="003C6205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6E6FD843" w:rsidR="0097695B" w:rsidRDefault="000F4AA3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MI</w:t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3C4E389F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541EB">
              <w:rPr>
                <w:color w:val="4472C4" w:themeColor="accent1"/>
              </w:rPr>
              <w:t>Pinwheel Star Top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EF6424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541EB">
              <w:rPr>
                <w:noProof/>
                <w:color w:val="4472C4" w:themeColor="accent1"/>
              </w:rPr>
              <w:t>1885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541EB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A390A79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541EB">
              <w:rPr>
                <w:color w:val="4472C4" w:themeColor="accent1"/>
              </w:rPr>
              <w:t> </w:t>
            </w:r>
            <w:r w:rsidR="00E541EB">
              <w:rPr>
                <w:color w:val="4472C4" w:themeColor="accent1"/>
              </w:rPr>
              <w:t> </w:t>
            </w:r>
            <w:r w:rsidR="00E541EB">
              <w:rPr>
                <w:color w:val="4472C4" w:themeColor="accent1"/>
              </w:rPr>
              <w:t> </w:t>
            </w:r>
            <w:r w:rsidR="00E541EB">
              <w:rPr>
                <w:color w:val="4472C4" w:themeColor="accent1"/>
              </w:rPr>
              <w:t> </w:t>
            </w:r>
            <w:r w:rsidR="00E541EB">
              <w:rPr>
                <w:color w:val="4472C4" w:themeColor="accent1"/>
              </w:rPr>
              <w:t> 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5DCA3AB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E541EB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F773CB2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E541EB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0763F95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541EB">
              <w:rPr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5E61F88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541EB">
              <w:rPr>
                <w:noProof/>
                <w:color w:val="4472C4" w:themeColor="accent1"/>
              </w:rPr>
              <w:t>86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541EB">
              <w:rPr>
                <w:noProof/>
                <w:color w:val="4472C4" w:themeColor="accent1"/>
              </w:rPr>
              <w:t>70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8EFB16D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33E38A25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541EB">
              <w:rPr>
                <w:color w:val="4472C4" w:themeColor="accent1"/>
              </w:rPr>
              <w:t>BB ID 3818 - Pinwheel Star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DBF7EF" w14:textId="77777777" w:rsidR="006A457F" w:rsidRDefault="006A457F" w:rsidP="00505854">
      <w:r>
        <w:separator/>
      </w:r>
    </w:p>
  </w:endnote>
  <w:endnote w:type="continuationSeparator" w:id="0">
    <w:p w14:paraId="272E5BC9" w14:textId="77777777" w:rsidR="006A457F" w:rsidRDefault="006A457F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979B9D" w14:textId="77777777" w:rsidR="006A457F" w:rsidRDefault="006A457F" w:rsidP="00505854">
      <w:r>
        <w:separator/>
      </w:r>
    </w:p>
  </w:footnote>
  <w:footnote w:type="continuationSeparator" w:id="0">
    <w:p w14:paraId="5AF1D7FC" w14:textId="77777777" w:rsidR="006A457F" w:rsidRDefault="006A457F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1F6C716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4829F1">
      <w:rPr>
        <w:b/>
        <w:bCs/>
        <w:sz w:val="28"/>
        <w:szCs w:val="28"/>
      </w:rPr>
      <w:t>0225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E541EB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4AA3"/>
    <w:rsid w:val="000F6F59"/>
    <w:rsid w:val="001017BC"/>
    <w:rsid w:val="001023F2"/>
    <w:rsid w:val="00106BC9"/>
    <w:rsid w:val="00130F53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19EE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829F1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57F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8F567D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16F91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41EB"/>
    <w:rsid w:val="00E56BDB"/>
    <w:rsid w:val="00E622A4"/>
    <w:rsid w:val="00E673CE"/>
    <w:rsid w:val="00E766A2"/>
    <w:rsid w:val="00E77D49"/>
    <w:rsid w:val="00E83EDE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26</Pages>
  <Words>3463</Words>
  <Characters>19743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2025-08-12T15:30:00Z</dcterms:modified>
</cp:coreProperties>
</file>