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00"/>
        <w:gridCol w:w="5500"/>
      </w:tblGrid>
      <w:tr w:rsidR="00142C41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142C41" w14:paraId="15934A3C" w14:textId="77777777" w:rsidTr="00D2396E">
        <w:tc>
          <w:tcPr>
            <w:tcW w:w="5395" w:type="dxa"/>
          </w:tcPr>
          <w:p w14:paraId="2F2D6E1B" w14:textId="63B80AC2" w:rsidR="00AC1870" w:rsidRDefault="00142C41" w:rsidP="00D2396E">
            <w:r>
              <w:rPr>
                <w:noProof/>
              </w:rPr>
              <w:drawing>
                <wp:inline distT="0" distB="0" distL="0" distR="0" wp14:anchorId="2681931D" wp14:editId="3B6965C5">
                  <wp:extent cx="3149600" cy="4028573"/>
                  <wp:effectExtent l="0" t="0" r="0" b="0"/>
                  <wp:docPr id="1844398358" name="Picture 1" descr="A quilt with writing on 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398358" name="Picture 1" descr="A quilt with writing on it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010" cy="4061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75E8EBEE" w:rsidR="00AC1870" w:rsidRDefault="00142C41" w:rsidP="00D2396E">
            <w:r>
              <w:rPr>
                <w:noProof/>
              </w:rPr>
              <w:drawing>
                <wp:inline distT="0" distB="0" distL="0" distR="0" wp14:anchorId="03AFF0DE" wp14:editId="04B8AA49">
                  <wp:extent cx="3355739" cy="4028440"/>
                  <wp:effectExtent l="0" t="0" r="0" b="0"/>
                  <wp:docPr id="1272306069" name="Picture 3" descr="A white blanket with blue trim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2306069" name="Picture 3" descr="A white blanket with blue trim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5119" cy="4051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416FDD68" w14:textId="77777777" w:rsidR="00142C41" w:rsidRDefault="00142C41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E5116E9" wp14:editId="5A0ECC18">
            <wp:extent cx="6858000" cy="8771890"/>
            <wp:effectExtent l="0" t="0" r="0" b="3810"/>
            <wp:docPr id="1563326361" name="Picture 2" descr="A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326361" name="Picture 2" descr="A quilt with writing on it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77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5DFBC" w14:textId="11621713" w:rsidR="00142C41" w:rsidRDefault="00142C41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6D0D070" wp14:editId="4499C45C">
            <wp:extent cx="9144000" cy="6858000"/>
            <wp:effectExtent l="0" t="0" r="0" b="0"/>
            <wp:docPr id="2118301854" name="Picture 4" descr="A quilt with a blue border and a blue lab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301854" name="Picture 4" descr="A quilt with a blue border and a blue label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78EBB6E" wp14:editId="29A89CF2">
            <wp:extent cx="6858000" cy="8322945"/>
            <wp:effectExtent l="0" t="0" r="0" b="0"/>
            <wp:docPr id="35056843" name="Picture 5" descr="A quilt with a blue bord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56843" name="Picture 5" descr="A quilt with a blue border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2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E9E5724" wp14:editId="434ADA61">
            <wp:extent cx="9144000" cy="6858000"/>
            <wp:effectExtent l="0" t="0" r="0" b="0"/>
            <wp:docPr id="1271584931" name="Picture 6" descr="A blue and white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584931" name="Picture 6" descr="A blue and white quilt with writing on i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76254B3" wp14:editId="26270DD8">
            <wp:extent cx="9144000" cy="6858000"/>
            <wp:effectExtent l="0" t="0" r="0" b="0"/>
            <wp:docPr id="1413977216" name="Picture 7" descr="A blue and white quil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977216" name="Picture 7" descr="A blue and white quilt with writing on i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470028C" wp14:editId="37933A0E">
            <wp:extent cx="9144000" cy="6858000"/>
            <wp:effectExtent l="0" t="0" r="0" b="0"/>
            <wp:docPr id="1941080971" name="Picture 8" descr="A close up of a blu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080971" name="Picture 8" descr="A close up of a blue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83F0D25" wp14:editId="045B247B">
            <wp:extent cx="6858000" cy="7886700"/>
            <wp:effectExtent l="0" t="0" r="0" b="0"/>
            <wp:docPr id="1816457955" name="Picture 9" descr="A close up of a blue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457955" name="Picture 9" descr="A close up of a blue and white quil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FD4B113" wp14:editId="6DFFAB4A">
            <wp:extent cx="6858000" cy="8232775"/>
            <wp:effectExtent l="0" t="0" r="0" b="0"/>
            <wp:docPr id="492598599" name="Picture 10" descr="A white blanket with blue tri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598599" name="Picture 10" descr="A white blanket with blue trim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38F178F" wp14:editId="65830264">
            <wp:extent cx="9144000" cy="6858000"/>
            <wp:effectExtent l="0" t="0" r="0" b="0"/>
            <wp:docPr id="1962216718" name="Picture 11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216718" name="Picture 11" descr="A close up of a quil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B1BFADB" wp14:editId="512DCFA0">
            <wp:extent cx="6858000" cy="7998460"/>
            <wp:effectExtent l="0" t="0" r="0" b="2540"/>
            <wp:docPr id="169833703" name="Picture 12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33703" name="Picture 12" descr="A close up of a quil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9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000000" w:themeColor="text1"/>
        </w:rPr>
        <w:br w:type="page"/>
      </w:r>
    </w:p>
    <w:p w14:paraId="16F67668" w14:textId="678A55AE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4B2DE022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142C41">
              <w:rPr>
                <w:color w:val="4472C4" w:themeColor="accent1"/>
              </w:rPr>
              <w:t>Dec 19 2024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64703E8E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142C41">
              <w:rPr>
                <w:color w:val="4472C4" w:themeColor="accent1"/>
              </w:rPr>
              <w:t>Southport Antique Mall</w:t>
            </w:r>
            <w:r w:rsidR="00142C41">
              <w:rPr>
                <w:color w:val="4472C4" w:themeColor="accent1"/>
              </w:rPr>
              <w:br/>
              <w:t>Indianapolis, IN 46277</w:t>
            </w:r>
            <w:r w:rsidR="00142C41">
              <w:rPr>
                <w:color w:val="4472C4" w:themeColor="accent1"/>
              </w:rPr>
              <w:br/>
              <w:t>317 786 8246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7DA78090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142C41">
              <w:rPr>
                <w:color w:val="4472C4" w:themeColor="accent1"/>
              </w:rPr>
              <w:t>$27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1EB8469E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9A3EDA">
              <w:rPr>
                <w:color w:val="4472C4" w:themeColor="accent1"/>
              </w:rPr>
              <w:t>Baby Quilt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376D241E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9A3EDA">
              <w:rPr>
                <w:noProof/>
                <w:color w:val="4472C4" w:themeColor="accent1"/>
              </w:rPr>
              <w:t>1930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9A3EDA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D21C481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9A3EDA">
              <w:rPr>
                <w:noProof/>
                <w:color w:val="4472C4" w:themeColor="accent1"/>
              </w:rPr>
              <w:t>1930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9A3EDA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2A75506E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9A3EDA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6D674BA4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9A3EDA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24EEC484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9A3EDA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0C77F8C7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9A3EDA">
              <w:rPr>
                <w:noProof/>
                <w:color w:val="4472C4" w:themeColor="accent1"/>
              </w:rPr>
              <w:t>42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9A3EDA">
              <w:rPr>
                <w:noProof/>
                <w:color w:val="4472C4" w:themeColor="accent1"/>
              </w:rPr>
              <w:t>33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2FBB082F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5A1AAD3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142C41">
              <w:rPr>
                <w:color w:val="4472C4" w:themeColor="accent1"/>
              </w:rPr>
              <w:t>This is a kit. I've seen others of this pattern - right down to the blush shading on the cheeks.</w:t>
            </w:r>
            <w:r w:rsidR="009A3EDA">
              <w:rPr>
                <w:color w:val="4472C4" w:themeColor="accent1"/>
              </w:rPr>
              <w:t xml:space="preserve"> Staining.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0"/>
      <w:footerReference w:type="default" r:id="rId2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58F0C5" w14:textId="77777777" w:rsidR="0039792C" w:rsidRDefault="0039792C" w:rsidP="00505854">
      <w:r>
        <w:separator/>
      </w:r>
    </w:p>
  </w:endnote>
  <w:endnote w:type="continuationSeparator" w:id="0">
    <w:p w14:paraId="398BE966" w14:textId="77777777" w:rsidR="0039792C" w:rsidRDefault="0039792C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EDC9F48" w14:textId="77777777" w:rsidR="0039792C" w:rsidRDefault="0039792C" w:rsidP="00505854">
      <w:r>
        <w:separator/>
      </w:r>
    </w:p>
  </w:footnote>
  <w:footnote w:type="continuationSeparator" w:id="0">
    <w:p w14:paraId="0709632D" w14:textId="77777777" w:rsidR="0039792C" w:rsidRDefault="0039792C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357F2F00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3307F0">
      <w:rPr>
        <w:b/>
        <w:bCs/>
        <w:sz w:val="28"/>
        <w:szCs w:val="28"/>
      </w:rPr>
      <w:t>0223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9A3EDA">
      <w:rPr>
        <w:noProof/>
        <w:sz w:val="28"/>
        <w:szCs w:val="28"/>
      </w:rPr>
      <w:t>August 12,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42C41"/>
    <w:rsid w:val="00163D63"/>
    <w:rsid w:val="00174C18"/>
    <w:rsid w:val="00177BB7"/>
    <w:rsid w:val="001873C2"/>
    <w:rsid w:val="00193391"/>
    <w:rsid w:val="001A4C7E"/>
    <w:rsid w:val="001B0FD8"/>
    <w:rsid w:val="001B241F"/>
    <w:rsid w:val="001B6F52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07F0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9792C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14BAA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A3EDA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12F8F"/>
    <w:rsid w:val="00E26D84"/>
    <w:rsid w:val="00E45385"/>
    <w:rsid w:val="00E56BDB"/>
    <w:rsid w:val="00E622A4"/>
    <w:rsid w:val="00E673CE"/>
    <w:rsid w:val="00E766A2"/>
    <w:rsid w:val="00E77D49"/>
    <w:rsid w:val="00E83EDE"/>
    <w:rsid w:val="00E9435B"/>
    <w:rsid w:val="00E95599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4</TotalTime>
  <Pages>26</Pages>
  <Words>3483</Words>
  <Characters>19859</Characters>
  <Application>Microsoft Office Word</Application>
  <DocSecurity>0</DocSecurity>
  <Lines>165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2025-08-12T14:56:00Z</dcterms:modified>
</cp:coreProperties>
</file>