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265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26570" w14:paraId="15934A3C" w14:textId="77777777" w:rsidTr="00D2396E">
        <w:tc>
          <w:tcPr>
            <w:tcW w:w="5395" w:type="dxa"/>
          </w:tcPr>
          <w:p w14:paraId="2F2D6E1B" w14:textId="22152A2C" w:rsidR="00AC1870" w:rsidRDefault="00326570" w:rsidP="00D2396E">
            <w:r>
              <w:rPr>
                <w:noProof/>
              </w:rPr>
              <w:drawing>
                <wp:inline distT="0" distB="0" distL="0" distR="0" wp14:anchorId="20FFA7D6" wp14:editId="3C3CCAE4">
                  <wp:extent cx="3178629" cy="3349039"/>
                  <wp:effectExtent l="0" t="0" r="0" b="3810"/>
                  <wp:docPr id="426604127" name="Picture 1" descr="A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604127" name="Picture 1" descr="A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82" cy="33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BBDBE3D" w:rsidR="00AC1870" w:rsidRDefault="00326570" w:rsidP="00D2396E">
            <w:r>
              <w:rPr>
                <w:noProof/>
              </w:rPr>
              <w:drawing>
                <wp:inline distT="0" distB="0" distL="0" distR="0" wp14:anchorId="493802A6" wp14:editId="1BD7AE0C">
                  <wp:extent cx="3125840" cy="3348990"/>
                  <wp:effectExtent l="0" t="0" r="0" b="3810"/>
                  <wp:docPr id="1809623599" name="Picture 2" descr="A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23599" name="Picture 2" descr="A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79" cy="336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AE9578F" w:rsidR="00AC1870" w:rsidRDefault="003265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83FFAD7" wp14:editId="4AE705D6">
            <wp:extent cx="6858000" cy="7225665"/>
            <wp:effectExtent l="0" t="0" r="0" b="635"/>
            <wp:docPr id="397688699" name="Picture 3" descr="A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88699" name="Picture 3" descr="A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30CDD" wp14:editId="4EF93EB2">
            <wp:extent cx="9144000" cy="6858000"/>
            <wp:effectExtent l="0" t="0" r="0" b="0"/>
            <wp:docPr id="17804756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756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9FAED" wp14:editId="290F6743">
            <wp:extent cx="9144000" cy="6858000"/>
            <wp:effectExtent l="0" t="0" r="0" b="0"/>
            <wp:docPr id="1726818031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18031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B52A0" wp14:editId="2D441CBE">
            <wp:extent cx="6858000" cy="5143500"/>
            <wp:effectExtent l="0" t="0" r="0" b="0"/>
            <wp:docPr id="605061433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61433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6070A" wp14:editId="09EB91C6">
            <wp:extent cx="6858000" cy="4624070"/>
            <wp:effectExtent l="0" t="0" r="0" b="0"/>
            <wp:docPr id="1602681519" name="Picture 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81519" name="Picture 7" descr="A close-up of a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EB6BF" wp14:editId="1CAF3E09">
            <wp:extent cx="6858000" cy="7347585"/>
            <wp:effectExtent l="0" t="0" r="0" b="5715"/>
            <wp:docPr id="1804363032" name="Picture 8" descr="A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63032" name="Picture 8" descr="A blanket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184E8" wp14:editId="62B38982">
            <wp:extent cx="6858000" cy="5143500"/>
            <wp:effectExtent l="0" t="0" r="0" b="0"/>
            <wp:docPr id="1378007194" name="Picture 9" descr="A close-up of a fabric with re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07194" name="Picture 9" descr="A close-up of a fabric with red flower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0FA3D" wp14:editId="35F7137E">
            <wp:extent cx="6858000" cy="5143500"/>
            <wp:effectExtent l="0" t="0" r="0" b="0"/>
            <wp:docPr id="942287046" name="Picture 10" descr="A close-up of a fabric with red s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7046" name="Picture 10" descr="A close-up of a fabric with red spo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4F045F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A5899">
              <w:rPr>
                <w:color w:val="4472C4" w:themeColor="accent1"/>
              </w:rPr>
              <w:t>Crazy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E0E94F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6C1706F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1880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F71CA0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1A589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FE3EBC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1A589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8EA981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75C8A2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67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A5899">
              <w:rPr>
                <w:noProof/>
                <w:color w:val="4472C4" w:themeColor="accent1"/>
              </w:rPr>
              <w:t>64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53C03E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0D3BD013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A5899">
              <w:rPr>
                <w:color w:val="4472C4" w:themeColor="accent1"/>
              </w:rPr>
              <w:t>Contained crazy pattern. Lots of fractured silk.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E1B2" w14:textId="77777777" w:rsidR="002974A7" w:rsidRDefault="002974A7" w:rsidP="00505854">
      <w:r>
        <w:separator/>
      </w:r>
    </w:p>
  </w:endnote>
  <w:endnote w:type="continuationSeparator" w:id="0">
    <w:p w14:paraId="1BE0BA94" w14:textId="77777777" w:rsidR="002974A7" w:rsidRDefault="002974A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675CD" w14:textId="77777777" w:rsidR="002974A7" w:rsidRDefault="002974A7" w:rsidP="00505854">
      <w:r>
        <w:separator/>
      </w:r>
    </w:p>
  </w:footnote>
  <w:footnote w:type="continuationSeparator" w:id="0">
    <w:p w14:paraId="2A3383D9" w14:textId="77777777" w:rsidR="002974A7" w:rsidRDefault="002974A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B476E8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257AC">
      <w:rPr>
        <w:b/>
        <w:bCs/>
        <w:sz w:val="28"/>
        <w:szCs w:val="28"/>
      </w:rPr>
      <w:t>0221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A5899">
      <w:rPr>
        <w:noProof/>
        <w:sz w:val="28"/>
        <w:szCs w:val="28"/>
      </w:rPr>
      <w:t>August 12,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A5899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74A7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570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0733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242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76DD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4F68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0B79"/>
    <w:rsid w:val="00E45385"/>
    <w:rsid w:val="00E56BDB"/>
    <w:rsid w:val="00E622A4"/>
    <w:rsid w:val="00E673CE"/>
    <w:rsid w:val="00E766A2"/>
    <w:rsid w:val="00E77D49"/>
    <w:rsid w:val="00E83EDE"/>
    <w:rsid w:val="00E9435B"/>
    <w:rsid w:val="00EA5D9B"/>
    <w:rsid w:val="00EB3245"/>
    <w:rsid w:val="00EB408B"/>
    <w:rsid w:val="00EC4340"/>
    <w:rsid w:val="00ED61C7"/>
    <w:rsid w:val="00EE7246"/>
    <w:rsid w:val="00EF071C"/>
    <w:rsid w:val="00EF1D11"/>
    <w:rsid w:val="00EF4DA0"/>
    <w:rsid w:val="00F115BF"/>
    <w:rsid w:val="00F21D7C"/>
    <w:rsid w:val="00F257A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24</Pages>
  <Words>3465</Words>
  <Characters>19751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2025-08-12T14:54:00Z</dcterms:modified>
</cp:coreProperties>
</file>