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3625B9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3625B9" w14:paraId="15934A3C" w14:textId="77777777" w:rsidTr="00D2396E">
        <w:tc>
          <w:tcPr>
            <w:tcW w:w="5395" w:type="dxa"/>
          </w:tcPr>
          <w:p w14:paraId="2F2D6E1B" w14:textId="69E24313" w:rsidR="00AC1870" w:rsidRDefault="003625B9" w:rsidP="00D2396E">
            <w:r>
              <w:rPr>
                <w:noProof/>
              </w:rPr>
              <w:drawing>
                <wp:inline distT="0" distB="0" distL="0" distR="0" wp14:anchorId="2834295D" wp14:editId="43845F05">
                  <wp:extent cx="3265715" cy="3929441"/>
                  <wp:effectExtent l="0" t="0" r="0" b="0"/>
                  <wp:docPr id="799887865" name="Picture 2" descr="A quilt with a pattern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887865" name="Picture 2" descr="A quilt with a pattern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8267" cy="3968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17C27D3" w:rsidR="00AC1870" w:rsidRDefault="003625B9" w:rsidP="00D2396E">
            <w:r>
              <w:rPr>
                <w:noProof/>
              </w:rPr>
              <w:drawing>
                <wp:inline distT="0" distB="0" distL="0" distR="0" wp14:anchorId="7310B492" wp14:editId="4900ECAC">
                  <wp:extent cx="3278784" cy="3929380"/>
                  <wp:effectExtent l="0" t="0" r="0" b="0"/>
                  <wp:docPr id="1660359165" name="Picture 3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359165" name="Picture 3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783" cy="395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02BE1222" w:rsidR="00AC1870" w:rsidRDefault="003625B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58F00060" wp14:editId="43CB4EFC">
            <wp:extent cx="6858000" cy="6858000"/>
            <wp:effectExtent l="0" t="0" r="0" b="0"/>
            <wp:docPr id="1821835184" name="Picture 4" descr="A blue and white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835184" name="Picture 4" descr="A blue and white square pattern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2E9A1B" wp14:editId="35CE5E35">
            <wp:extent cx="6858000" cy="8251825"/>
            <wp:effectExtent l="0" t="0" r="0" b="3175"/>
            <wp:docPr id="950549467" name="Picture 5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549467" name="Picture 5" descr="A quilt with a pattern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03E81" wp14:editId="5947E2A3">
            <wp:extent cx="9144000" cy="6858000"/>
            <wp:effectExtent l="0" t="0" r="0" b="0"/>
            <wp:docPr id="1441123825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23825" name="Picture 6" descr="A close-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A00CB" wp14:editId="25055984">
            <wp:extent cx="9144000" cy="6858000"/>
            <wp:effectExtent l="0" t="0" r="0" b="0"/>
            <wp:docPr id="1258493122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493122" name="Picture 7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EAE99" wp14:editId="64E0F434">
            <wp:extent cx="9144000" cy="6858000"/>
            <wp:effectExtent l="0" t="0" r="0" b="0"/>
            <wp:docPr id="1809176244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176244" name="Picture 8" descr="A close-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E03C3A" wp14:editId="530AEADD">
            <wp:extent cx="9144000" cy="6858000"/>
            <wp:effectExtent l="0" t="0" r="0" b="0"/>
            <wp:docPr id="122603768" name="Picture 9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03768" name="Picture 9" descr="A quilt with a pattern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6A31C9" wp14:editId="46BCC629">
            <wp:extent cx="9144000" cy="6858000"/>
            <wp:effectExtent l="0" t="0" r="0" b="0"/>
            <wp:docPr id="1945928856" name="Picture 10" descr="A quilt with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28856" name="Picture 10" descr="A quilt with a patter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7069B" wp14:editId="023502E5">
            <wp:extent cx="9144000" cy="6858000"/>
            <wp:effectExtent l="0" t="0" r="0" b="0"/>
            <wp:docPr id="1556903474" name="Picture 11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903474" name="Picture 11" descr="A quilt with a pattern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8D8FDE" wp14:editId="658A358B">
            <wp:extent cx="9144000" cy="6858000"/>
            <wp:effectExtent l="0" t="0" r="0" b="0"/>
            <wp:docPr id="985751009" name="Picture 12" descr="A quilt on a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751009" name="Picture 12" descr="A quilt on a floor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A3206" wp14:editId="45E461D6">
            <wp:extent cx="9144000" cy="6858000"/>
            <wp:effectExtent l="0" t="0" r="0" b="0"/>
            <wp:docPr id="974247713" name="Picture 1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247713" name="Picture 13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06085" wp14:editId="00FEB14C">
            <wp:extent cx="9144000" cy="6858000"/>
            <wp:effectExtent l="0" t="0" r="0" b="0"/>
            <wp:docPr id="566974920" name="Picture 14" descr="A quilt on the flo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974920" name="Picture 14" descr="A quilt on the floor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C942C" wp14:editId="2A57AFC4">
            <wp:extent cx="6858000" cy="8218805"/>
            <wp:effectExtent l="0" t="0" r="0" b="0"/>
            <wp:docPr id="1027807756" name="Picture 15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807756" name="Picture 15" descr="A white blanket on a wall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2E2547" wp14:editId="08F7ED4F">
            <wp:extent cx="9144000" cy="6858000"/>
            <wp:effectExtent l="0" t="0" r="0" b="0"/>
            <wp:docPr id="380069590" name="Picture 16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069590" name="Picture 16" descr="A close-up of a white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D4017" wp14:editId="5EC00E78">
            <wp:extent cx="6858000" cy="5143500"/>
            <wp:effectExtent l="0" t="0" r="0" b="0"/>
            <wp:docPr id="1535566808" name="Picture 17" descr="A close-up of a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566808" name="Picture 17" descr="A close-up of a white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CA45F1" wp14:editId="5B65782C">
            <wp:extent cx="6858000" cy="5143500"/>
            <wp:effectExtent l="0" t="0" r="0" b="0"/>
            <wp:docPr id="1756004068" name="Picture 18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004068" name="Picture 18" descr="A close up of a white fabric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652CD5C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51AF5">
              <w:rPr>
                <w:color w:val="4472C4" w:themeColor="accent1"/>
              </w:rPr>
              <w:t>1865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51AF5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F44D9B6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951AF5">
              <w:rPr>
                <w:noProof/>
                <w:color w:val="4472C4" w:themeColor="accent1"/>
              </w:rPr>
              <w:t>1865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951AF5">
              <w:rPr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8067121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951AF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52DF279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951AF5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0E9E52E5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951AF5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35D528A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51AF5">
              <w:rPr>
                <w:noProof/>
                <w:color w:val="4472C4" w:themeColor="accent1"/>
              </w:rPr>
              <w:t>83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951AF5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C33215A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1D4280" w14:textId="77777777" w:rsidR="00372048" w:rsidRDefault="00372048" w:rsidP="00505854">
      <w:r>
        <w:separator/>
      </w:r>
    </w:p>
  </w:endnote>
  <w:endnote w:type="continuationSeparator" w:id="0">
    <w:p w14:paraId="1C1C8BCD" w14:textId="77777777" w:rsidR="00372048" w:rsidRDefault="0037204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1CD5EA" w14:textId="77777777" w:rsidR="00D77CAF" w:rsidRDefault="00D77CA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8E2D11" w14:textId="77777777" w:rsidR="00D77CAF" w:rsidRDefault="00D77CA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0C647D" w14:textId="77777777" w:rsidR="00372048" w:rsidRDefault="00372048" w:rsidP="00505854">
      <w:r>
        <w:separator/>
      </w:r>
    </w:p>
  </w:footnote>
  <w:footnote w:type="continuationSeparator" w:id="0">
    <w:p w14:paraId="7C2B5139" w14:textId="77777777" w:rsidR="00372048" w:rsidRDefault="0037204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E833DC" w14:textId="77777777" w:rsidR="00D77CAF" w:rsidRDefault="00D77CA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5A4B70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77CAF">
      <w:rPr>
        <w:b/>
        <w:bCs/>
        <w:sz w:val="28"/>
        <w:szCs w:val="28"/>
      </w:rPr>
      <w:t>0220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951AF5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0B50FF" w14:textId="77777777" w:rsidR="00D77CAF" w:rsidRDefault="00D77CA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11DCA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625B9"/>
    <w:rsid w:val="0037204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92265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11644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51AF5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C6931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77CA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31</Pages>
  <Words>3457</Words>
  <Characters>19711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2025-08-24T21:36:00Z</dcterms:modified>
</cp:coreProperties>
</file>