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A362F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A362F" w14:paraId="15934A3C" w14:textId="77777777" w:rsidTr="00D2396E">
        <w:tc>
          <w:tcPr>
            <w:tcW w:w="5395" w:type="dxa"/>
          </w:tcPr>
          <w:p w14:paraId="2F2D6E1B" w14:textId="699261EA" w:rsidR="00AC1870" w:rsidRDefault="00CA362F" w:rsidP="00D2396E">
            <w:r>
              <w:rPr>
                <w:noProof/>
              </w:rPr>
              <w:drawing>
                <wp:inline distT="0" distB="0" distL="0" distR="0" wp14:anchorId="2FC34CDD" wp14:editId="71DF7CAE">
                  <wp:extent cx="3091543" cy="3133909"/>
                  <wp:effectExtent l="0" t="0" r="0" b="3175"/>
                  <wp:docPr id="1617994201" name="Picture 1" descr="A quilt with different colored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7994201" name="Picture 1" descr="A quilt with different colored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381" cy="3179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4FD674A" w:rsidR="00AC1870" w:rsidRDefault="00CA362F" w:rsidP="00D2396E">
            <w:r>
              <w:rPr>
                <w:noProof/>
              </w:rPr>
              <w:drawing>
                <wp:inline distT="0" distB="0" distL="0" distR="0" wp14:anchorId="38707EF0" wp14:editId="0264D8D8">
                  <wp:extent cx="3080389" cy="3133725"/>
                  <wp:effectExtent l="0" t="0" r="5715" b="3175"/>
                  <wp:docPr id="516755688" name="Picture 2" descr="A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755688" name="Picture 2" descr="A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538" cy="3152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9F82C4F" w:rsidR="00AC1870" w:rsidRDefault="00CA362F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F61DD15" wp14:editId="26360B86">
            <wp:extent cx="6858000" cy="6951980"/>
            <wp:effectExtent l="0" t="0" r="0" b="0"/>
            <wp:docPr id="17416863" name="Picture 3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6863" name="Picture 3" descr="A quilt with different colored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794BA" wp14:editId="35C37396">
            <wp:extent cx="6858000" cy="5143500"/>
            <wp:effectExtent l="0" t="0" r="0" b="0"/>
            <wp:docPr id="1493080756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080756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E241E" wp14:editId="3EA40793">
            <wp:extent cx="6858000" cy="5143500"/>
            <wp:effectExtent l="0" t="0" r="0" b="0"/>
            <wp:docPr id="628011802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11802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7C986" wp14:editId="274FE229">
            <wp:extent cx="6858000" cy="5143500"/>
            <wp:effectExtent l="0" t="0" r="0" b="0"/>
            <wp:docPr id="1544768774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68774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9C423" wp14:editId="04BED076">
            <wp:extent cx="6858000" cy="5143500"/>
            <wp:effectExtent l="0" t="0" r="0" b="0"/>
            <wp:docPr id="407185408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85408" name="Picture 7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785B3" wp14:editId="118DB754">
            <wp:extent cx="6858000" cy="5143500"/>
            <wp:effectExtent l="0" t="0" r="0" b="0"/>
            <wp:docPr id="1750934541" name="Picture 8" descr="A piece of fabric with a triang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934541" name="Picture 8" descr="A piece of fabric with a triangle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A8FF9" wp14:editId="03709841">
            <wp:extent cx="6858000" cy="8065135"/>
            <wp:effectExtent l="0" t="0" r="0" b="0"/>
            <wp:docPr id="816538887" name="Picture 9" descr="A piece of fabric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38887" name="Picture 9" descr="A piece of fabric on a tabl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88E11" wp14:editId="7A1B469B">
            <wp:extent cx="6858000" cy="5143500"/>
            <wp:effectExtent l="0" t="0" r="0" b="0"/>
            <wp:docPr id="1734706147" name="Picture 10" descr="A cloth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706147" name="Picture 10" descr="A cloth with flowers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3D641" wp14:editId="0F2784B8">
            <wp:extent cx="6858000" cy="5143500"/>
            <wp:effectExtent l="0" t="0" r="0" b="0"/>
            <wp:docPr id="2077516470" name="Picture 1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516470" name="Picture 11" descr="A close-up of a quil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4B5BF6" wp14:editId="71A2D738">
            <wp:extent cx="6858000" cy="5143500"/>
            <wp:effectExtent l="0" t="0" r="0" b="0"/>
            <wp:docPr id="253595516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595516" name="Picture 12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B3A1D" wp14:editId="45949EF4">
            <wp:extent cx="6858000" cy="6976745"/>
            <wp:effectExtent l="0" t="0" r="0" b="0"/>
            <wp:docPr id="237954295" name="Picture 13" descr="A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54295" name="Picture 13" descr="A blanket on a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7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22DD4" wp14:editId="6430F785">
            <wp:extent cx="6858000" cy="5143500"/>
            <wp:effectExtent l="0" t="0" r="0" b="0"/>
            <wp:docPr id="197371086" name="Picture 14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71086" name="Picture 14" descr="A close-up of a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5E367" wp14:editId="1BC15D9C">
            <wp:extent cx="6858000" cy="5143500"/>
            <wp:effectExtent l="0" t="0" r="0" b="0"/>
            <wp:docPr id="493299100" name="Picture 15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299100" name="Picture 15" descr="A close up of a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FC16B" wp14:editId="304D2CED">
            <wp:extent cx="6858000" cy="7212965"/>
            <wp:effectExtent l="0" t="0" r="0" b="635"/>
            <wp:docPr id="211418203" name="Picture 16" descr="A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8203" name="Picture 16" descr="A blanket on a wall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0B97B" wp14:editId="3A82358D">
            <wp:extent cx="6858000" cy="5143500"/>
            <wp:effectExtent l="0" t="0" r="0" b="0"/>
            <wp:docPr id="932550735" name="Picture 17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550735" name="Picture 17" descr="A close-up of a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7C873" wp14:editId="42365C5D">
            <wp:extent cx="6858000" cy="5143500"/>
            <wp:effectExtent l="0" t="0" r="0" b="0"/>
            <wp:docPr id="2020720793" name="Picture 18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20793" name="Picture 18" descr="A close-up of a fabric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241F5" wp14:editId="4FDF3D10">
            <wp:extent cx="6858000" cy="5143500"/>
            <wp:effectExtent l="0" t="0" r="0" b="0"/>
            <wp:docPr id="124227227" name="Picture 19" descr="A black and white pattern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7227" name="Picture 19" descr="A black and white patterned fabric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8CBD8" wp14:editId="4F176735">
            <wp:extent cx="6858000" cy="4082415"/>
            <wp:effectExtent l="0" t="0" r="0" b="0"/>
            <wp:docPr id="1025080553" name="Picture 20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80553" name="Picture 20" descr="A close-up of a fabric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8A13A" wp14:editId="62D98D87">
            <wp:extent cx="6858000" cy="4288790"/>
            <wp:effectExtent l="0" t="0" r="0" b="3810"/>
            <wp:docPr id="380685351" name="Picture 21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685351" name="Picture 21" descr="A close-up of a quil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C58D679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D674A">
              <w:rPr>
                <w:color w:val="4472C4" w:themeColor="accent1"/>
              </w:rPr>
              <w:t>1900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D674A">
              <w:rPr>
                <w:color w:val="4472C4" w:themeColor="accent1"/>
              </w:rPr>
              <w:t>40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3F6C0C82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D674A">
              <w:rPr>
                <w:noProof/>
                <w:color w:val="4472C4" w:themeColor="accent1"/>
              </w:rPr>
              <w:t>1870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D67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BCD5FC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D674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9874FBD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D674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2FCDEEA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D674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509E960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D674A">
              <w:rPr>
                <w:noProof/>
                <w:color w:val="4472C4" w:themeColor="accent1"/>
              </w:rPr>
              <w:t>80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D674A">
              <w:rPr>
                <w:noProof/>
                <w:color w:val="4472C4" w:themeColor="accent1"/>
              </w:rPr>
              <w:t>77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23E658E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3F44596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D674A">
              <w:rPr>
                <w:color w:val="4472C4" w:themeColor="accent1"/>
              </w:rPr>
              <w:t>The dating on this piece may seem off, but I think that the original piece was finished around 1970. There have been a lot of repairs to this quilt and the fabric for the repairs seem to be a much later vintage 1920's and later.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9"/>
      <w:footerReference w:type="defaul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883695" w14:textId="77777777" w:rsidR="00162D54" w:rsidRDefault="00162D54" w:rsidP="00505854">
      <w:r>
        <w:separator/>
      </w:r>
    </w:p>
  </w:endnote>
  <w:endnote w:type="continuationSeparator" w:id="0">
    <w:p w14:paraId="54B6F7EB" w14:textId="77777777" w:rsidR="00162D54" w:rsidRDefault="00162D5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5C39ED" w14:textId="77777777" w:rsidR="00162D54" w:rsidRDefault="00162D54" w:rsidP="00505854">
      <w:r>
        <w:separator/>
      </w:r>
    </w:p>
  </w:footnote>
  <w:footnote w:type="continuationSeparator" w:id="0">
    <w:p w14:paraId="633153D6" w14:textId="77777777" w:rsidR="00162D54" w:rsidRDefault="00162D5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AA07C59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AA4387">
      <w:rPr>
        <w:b/>
        <w:bCs/>
        <w:sz w:val="28"/>
        <w:szCs w:val="28"/>
      </w:rPr>
      <w:t>0219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D674A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654A8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2D54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2CA2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D674A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5603C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54E3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A4387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362F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5</TotalTime>
  <Pages>35</Pages>
  <Words>3492</Words>
  <Characters>19906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2025-08-24T21:38:00Z</dcterms:modified>
</cp:coreProperties>
</file>