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F4BC7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F4BC7" w14:paraId="15934A3C" w14:textId="77777777" w:rsidTr="00D2396E">
        <w:tc>
          <w:tcPr>
            <w:tcW w:w="5395" w:type="dxa"/>
          </w:tcPr>
          <w:p w14:paraId="2F2D6E1B" w14:textId="70F8576D" w:rsidR="00AC1870" w:rsidRDefault="007F4BC7" w:rsidP="00D2396E">
            <w:r>
              <w:rPr>
                <w:noProof/>
              </w:rPr>
              <w:drawing>
                <wp:inline distT="0" distB="0" distL="0" distR="0" wp14:anchorId="023EE26B" wp14:editId="6ADECBD5">
                  <wp:extent cx="3131019" cy="3352800"/>
                  <wp:effectExtent l="0" t="0" r="6350" b="0"/>
                  <wp:docPr id="146415845" name="Picture 1" descr="A yellow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15845" name="Picture 1" descr="A yellow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060" cy="338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A2CA832" w:rsidR="00AC1870" w:rsidRDefault="007F4BC7" w:rsidP="00D2396E">
            <w:r>
              <w:rPr>
                <w:noProof/>
              </w:rPr>
              <w:drawing>
                <wp:inline distT="0" distB="0" distL="0" distR="0" wp14:anchorId="3E3D4C72" wp14:editId="5718BB85">
                  <wp:extent cx="3193988" cy="3352800"/>
                  <wp:effectExtent l="0" t="0" r="0" b="0"/>
                  <wp:docPr id="1749918735" name="Picture 2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18735" name="Picture 2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351" cy="337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0B46E8AA" w:rsidR="00AC1870" w:rsidRDefault="007F4BC7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8102344" wp14:editId="5F3388EC">
            <wp:extent cx="6858000" cy="7343775"/>
            <wp:effectExtent l="0" t="0" r="0" b="0"/>
            <wp:docPr id="2113134989" name="Picture 3" descr="A yellow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34989" name="Picture 3" descr="A yellow and white quil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7D56D" wp14:editId="0397520E">
            <wp:extent cx="9144000" cy="6858000"/>
            <wp:effectExtent l="0" t="0" r="0" b="0"/>
            <wp:docPr id="203606989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06989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0A1081" wp14:editId="38CBF589">
            <wp:extent cx="9144000" cy="6858000"/>
            <wp:effectExtent l="0" t="0" r="0" b="0"/>
            <wp:docPr id="1721734760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34760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B03AC" wp14:editId="1DE6C2CD">
            <wp:extent cx="9144000" cy="6858000"/>
            <wp:effectExtent l="0" t="0" r="0" b="0"/>
            <wp:docPr id="33044625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4625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F4579" wp14:editId="11EBCB66">
            <wp:extent cx="9144000" cy="6858000"/>
            <wp:effectExtent l="0" t="0" r="0" b="0"/>
            <wp:docPr id="204086851" name="Picture 7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86851" name="Picture 7" descr="A white and yellow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175C2" wp14:editId="5D72A333">
            <wp:extent cx="6858000" cy="8267065"/>
            <wp:effectExtent l="0" t="0" r="0" b="635"/>
            <wp:docPr id="473436715" name="Picture 8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436715" name="Picture 8" descr="A white and yellow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6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E7201" wp14:editId="13206941">
            <wp:extent cx="6858000" cy="6880860"/>
            <wp:effectExtent l="0" t="0" r="0" b="2540"/>
            <wp:docPr id="1787675988" name="Picture 9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675988" name="Picture 9" descr="A white and yellow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8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0E3622" wp14:editId="66562D9A">
            <wp:extent cx="6858000" cy="6468110"/>
            <wp:effectExtent l="0" t="0" r="0" b="0"/>
            <wp:docPr id="900004339" name="Picture 10" descr="A white and yellow quilt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04339" name="Picture 10" descr="A white and yellow quilt on a grid surfac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C4ABC" wp14:editId="5A1803C9">
            <wp:extent cx="5107305" cy="9144000"/>
            <wp:effectExtent l="0" t="0" r="0" b="0"/>
            <wp:docPr id="1421725316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25316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3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8AE00" wp14:editId="4D7D46F5">
            <wp:extent cx="3383915" cy="9144000"/>
            <wp:effectExtent l="0" t="0" r="0" b="0"/>
            <wp:docPr id="936594077" name="Picture 12" descr="A hand holding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594077" name="Picture 12" descr="A hand holding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570BC" wp14:editId="7ED50712">
            <wp:extent cx="9144000" cy="6858000"/>
            <wp:effectExtent l="0" t="0" r="0" b="0"/>
            <wp:docPr id="66478967" name="Picture 13" descr="A close up of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8967" name="Picture 13" descr="A close up of a white cloth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0988D" wp14:editId="615E6EFF">
            <wp:extent cx="6858000" cy="7198995"/>
            <wp:effectExtent l="0" t="0" r="0" b="1905"/>
            <wp:docPr id="450879296" name="Picture 14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79296" name="Picture 14" descr="A white blanket on a wall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9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3C7D9" wp14:editId="5C2A6480">
            <wp:extent cx="9144000" cy="6858000"/>
            <wp:effectExtent l="0" t="0" r="0" b="0"/>
            <wp:docPr id="284859261" name="Picture 15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59261" name="Picture 15" descr="A white fabric with a pattern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71AD3" wp14:editId="282986F0">
            <wp:extent cx="6858000" cy="8409305"/>
            <wp:effectExtent l="0" t="0" r="0" b="0"/>
            <wp:docPr id="971225794" name="Picture 16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25794" name="Picture 16" descr="A white fabric with a pattern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0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0B2C0" wp14:editId="64B5A937">
            <wp:extent cx="9144000" cy="6858000"/>
            <wp:effectExtent l="0" t="0" r="0" b="0"/>
            <wp:docPr id="369635356" name="Picture 17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635356" name="Picture 17" descr="A close up of a white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D05BC" wp14:editId="20EDFAA7">
            <wp:extent cx="9144000" cy="6858000"/>
            <wp:effectExtent l="0" t="0" r="0" b="0"/>
            <wp:docPr id="1848963833" name="Picture 18" descr="A close-up of a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63833" name="Picture 18" descr="A close-up of a white blanke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888D4" wp14:editId="3122D910">
            <wp:extent cx="9144000" cy="6858000"/>
            <wp:effectExtent l="0" t="0" r="0" b="0"/>
            <wp:docPr id="911918445" name="Picture 19" descr="A finger touching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918445" name="Picture 19" descr="A finger touching a white fabric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9EA6F3B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A2EE2">
              <w:rPr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1AAAFEBB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1925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36C2F2A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A2EE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E9E3FE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A2EE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CBF4A4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51BBFBE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82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A2EE2">
              <w:rPr>
                <w:noProof/>
                <w:color w:val="4472C4" w:themeColor="accent1"/>
              </w:rPr>
              <w:t>70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B06328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7"/>
      <w:footerReference w:type="default" r:id="rId2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CCA87D" w14:textId="77777777" w:rsidR="00495A67" w:rsidRDefault="00495A67" w:rsidP="00505854">
      <w:r>
        <w:separator/>
      </w:r>
    </w:p>
  </w:endnote>
  <w:endnote w:type="continuationSeparator" w:id="0">
    <w:p w14:paraId="08D28180" w14:textId="77777777" w:rsidR="00495A67" w:rsidRDefault="00495A6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442E34" w14:textId="77777777" w:rsidR="00495A67" w:rsidRDefault="00495A67" w:rsidP="00505854">
      <w:r>
        <w:separator/>
      </w:r>
    </w:p>
  </w:footnote>
  <w:footnote w:type="continuationSeparator" w:id="0">
    <w:p w14:paraId="40559D74" w14:textId="77777777" w:rsidR="00495A67" w:rsidRDefault="00495A6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FD2F069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C312B1">
      <w:rPr>
        <w:b/>
        <w:bCs/>
        <w:sz w:val="28"/>
        <w:szCs w:val="28"/>
      </w:rPr>
      <w:t>0218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A2EE2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95A67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4BB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4656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F4BC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0AA0"/>
    <w:rsid w:val="00C312B1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3F36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2EE2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03F0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33</Pages>
  <Words>3458</Words>
  <Characters>19712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2025-08-24T21:39:00Z</dcterms:modified>
</cp:coreProperties>
</file>