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E0135D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E0135D" w14:paraId="15934A3C" w14:textId="77777777" w:rsidTr="00D2396E">
        <w:tc>
          <w:tcPr>
            <w:tcW w:w="5395" w:type="dxa"/>
          </w:tcPr>
          <w:p w14:paraId="2F2D6E1B" w14:textId="228A04AA" w:rsidR="00AC1870" w:rsidRDefault="00E0135D" w:rsidP="00D2396E">
            <w:r>
              <w:rPr>
                <w:noProof/>
              </w:rPr>
              <w:drawing>
                <wp:inline distT="0" distB="0" distL="0" distR="0" wp14:anchorId="23E1B265" wp14:editId="29E1DC23">
                  <wp:extent cx="3074118" cy="3006943"/>
                  <wp:effectExtent l="0" t="0" r="0" b="3175"/>
                  <wp:docPr id="101760976" name="Picture 31" descr="A quilt with a pattern on i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760976" name="Picture 31" descr="A quilt with a pattern on it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2521" cy="3024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62B919BD" w:rsidR="00AC1870" w:rsidRDefault="00E0135D" w:rsidP="00D2396E">
            <w:r>
              <w:rPr>
                <w:noProof/>
              </w:rPr>
              <w:drawing>
                <wp:inline distT="0" distB="0" distL="0" distR="0" wp14:anchorId="721D4937" wp14:editId="384E2B5A">
                  <wp:extent cx="2630297" cy="3046030"/>
                  <wp:effectExtent l="0" t="0" r="0" b="2540"/>
                  <wp:docPr id="664318532" name="Picture 32" descr="Close-up of a patchwork quil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4318532" name="Picture 32" descr="Close-up of a patchwork quilt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12" cy="3073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0D3D6A07" w:rsidR="00AC1870" w:rsidRDefault="00E0135D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3E32E9BA" wp14:editId="7E033CAA">
            <wp:extent cx="6858000" cy="6840220"/>
            <wp:effectExtent l="0" t="0" r="0" b="5080"/>
            <wp:docPr id="1203820451" name="Picture 16" descr="A red and white diamond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820451" name="Picture 16" descr="A red and white diamond pattern&#10;&#10;AI-generated content may be incorrect.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7B5146" wp14:editId="67B1C452">
            <wp:extent cx="6858000" cy="6858000"/>
            <wp:effectExtent l="0" t="0" r="0" b="0"/>
            <wp:docPr id="55688310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883101" name="Picture 556883101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214FA8" wp14:editId="5D3B4DFA">
            <wp:extent cx="6858000" cy="3093720"/>
            <wp:effectExtent l="0" t="0" r="0" b="5080"/>
            <wp:docPr id="1911510071" name="Picture 18" descr="A close-up of a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510071" name="Picture 18" descr="A close-up of a paper&#10;&#10;AI-generated content may be incorrect.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09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12A962" wp14:editId="6855A2A9">
            <wp:extent cx="6858000" cy="6708140"/>
            <wp:effectExtent l="0" t="0" r="0" b="0"/>
            <wp:docPr id="130997737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977372" name="Picture 130997737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70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A1492D" wp14:editId="106AB2AF">
            <wp:extent cx="6858000" cy="5143500"/>
            <wp:effectExtent l="0" t="0" r="0" b="0"/>
            <wp:docPr id="857777558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777558" name="Picture 85777755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36D3F5" wp14:editId="64399735">
            <wp:extent cx="6858000" cy="5143500"/>
            <wp:effectExtent l="0" t="0" r="0" b="0"/>
            <wp:docPr id="2142674834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674834" name="Picture 2142674834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8A125B" wp14:editId="7A21229B">
            <wp:extent cx="6858000" cy="5143500"/>
            <wp:effectExtent l="0" t="0" r="0" b="0"/>
            <wp:docPr id="216704410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704410" name="Picture 216704410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AB23C7" wp14:editId="40222CE5">
            <wp:extent cx="6858000" cy="5492750"/>
            <wp:effectExtent l="0" t="0" r="0" b="6350"/>
            <wp:docPr id="313588829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588829" name="Picture 313588829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49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93C218" wp14:editId="4D9AA113">
            <wp:extent cx="6858000" cy="5873115"/>
            <wp:effectExtent l="0" t="0" r="0" b="0"/>
            <wp:docPr id="370757430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757430" name="Picture 37075743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87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809727" wp14:editId="170C4AB4">
            <wp:extent cx="6858000" cy="5873115"/>
            <wp:effectExtent l="0" t="0" r="0" b="0"/>
            <wp:docPr id="1416706061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706061" name="Picture 1416706061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87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6859CD" wp14:editId="0EEC3725">
            <wp:extent cx="6858000" cy="7941945"/>
            <wp:effectExtent l="0" t="0" r="0" b="0"/>
            <wp:docPr id="431598429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598429" name="Picture 431598429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94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C5E576" wp14:editId="58760254">
            <wp:extent cx="6858000" cy="4968875"/>
            <wp:effectExtent l="0" t="0" r="0" b="0"/>
            <wp:docPr id="1777140589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140589" name="Picture 1777140589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96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1F6B1B" wp14:editId="2FFBE4F4">
            <wp:extent cx="6858000" cy="5143500"/>
            <wp:effectExtent l="0" t="0" r="0" b="0"/>
            <wp:docPr id="1425284424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284424" name="Picture 142528442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F08ED9" wp14:editId="0021E932">
            <wp:extent cx="6858000" cy="5143500"/>
            <wp:effectExtent l="0" t="0" r="0" b="0"/>
            <wp:docPr id="811495771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495771" name="Picture 811495771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194399" wp14:editId="472B5233">
            <wp:extent cx="6858000" cy="6335395"/>
            <wp:effectExtent l="0" t="0" r="0" b="1905"/>
            <wp:docPr id="561678182" name="Picture 30" descr="A close-up of a receip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678182" name="Picture 30" descr="A close-up of a receipt&#10;&#10;AI-generated content may be incorrect.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335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16F67668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77777777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77777777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372E226" w14:textId="77777777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04ABBE66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DB34EE">
              <w:rPr>
                <w:color w:val="4472C4" w:themeColor="accent1"/>
              </w:rPr>
              <w:t>1945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DB34EE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56898DC8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DB34EE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06E75954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4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DB34EE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55F96C45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DB34EE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488A27C9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DB34EE">
              <w:rPr>
                <w:noProof/>
                <w:color w:val="4472C4" w:themeColor="accent1"/>
              </w:rPr>
              <w:t>52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DB34EE">
              <w:rPr>
                <w:noProof/>
                <w:color w:val="4472C4" w:themeColor="accent1"/>
              </w:rPr>
              <w:t>48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67EBB46F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p w14:paraId="261688CC" w14:textId="77777777" w:rsidR="00293912" w:rsidRPr="00293912" w:rsidRDefault="00293912" w:rsidP="00293912">
      <w:pPr>
        <w:shd w:val="clear" w:color="auto" w:fill="FFFFFF"/>
        <w:spacing w:before="450" w:after="450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b/>
          <w:bCs/>
          <w:color w:val="000000"/>
          <w:kern w:val="0"/>
          <w:sz w:val="30"/>
          <w:szCs w:val="30"/>
          <w14:ligatures w14:val="none"/>
        </w:rPr>
        <w:t>History &amp; Provenance</w:t>
      </w:r>
    </w:p>
    <w:p w14:paraId="498ACB42" w14:textId="77777777" w:rsidR="00293912" w:rsidRPr="00293912" w:rsidRDefault="00293912" w:rsidP="00293912">
      <w:pPr>
        <w:numPr>
          <w:ilvl w:val="0"/>
          <w:numId w:val="7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 xml:space="preserve">Work </w:t>
      </w:r>
      <w:proofErr w:type="gramStart"/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by:</w:t>
      </w:r>
      <w:proofErr w:type="gramEnd"/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 xml:space="preserve"> unknown</w:t>
      </w:r>
    </w:p>
    <w:p w14:paraId="6CA471F3" w14:textId="77777777" w:rsidR="00293912" w:rsidRPr="00293912" w:rsidRDefault="00293912" w:rsidP="00293912">
      <w:pPr>
        <w:numPr>
          <w:ilvl w:val="0"/>
          <w:numId w:val="7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 xml:space="preserve">Date </w:t>
      </w:r>
      <w:proofErr w:type="gramStart"/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made:</w:t>
      </w:r>
      <w:proofErr w:type="gramEnd"/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 xml:space="preserve"> circa 1940</w:t>
      </w:r>
    </w:p>
    <w:p w14:paraId="7BB46259" w14:textId="77777777" w:rsidR="00293912" w:rsidRPr="00293912" w:rsidRDefault="00293912" w:rsidP="00293912">
      <w:pPr>
        <w:numPr>
          <w:ilvl w:val="0"/>
          <w:numId w:val="7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:shd w:val="clear" w:color="auto" w:fill="FFFFFF"/>
          <w14:ligatures w14:val="none"/>
        </w:rPr>
        <w:t>Ownership History:</w:t>
      </w:r>
    </w:p>
    <w:p w14:paraId="522DDFE6" w14:textId="77777777" w:rsidR="00293912" w:rsidRPr="00293912" w:rsidRDefault="00293912" w:rsidP="00293912">
      <w:pPr>
        <w:numPr>
          <w:ilvl w:val="1"/>
          <w:numId w:val="7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David Bailey – From October 29, 2022</w:t>
      </w:r>
    </w:p>
    <w:p w14:paraId="44F3663A" w14:textId="77777777" w:rsidR="00293912" w:rsidRPr="00293912" w:rsidRDefault="00293912" w:rsidP="00293912">
      <w:pPr>
        <w:numPr>
          <w:ilvl w:val="1"/>
          <w:numId w:val="7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Documented by owner</w:t>
      </w:r>
    </w:p>
    <w:p w14:paraId="48A59995" w14:textId="77777777" w:rsidR="00293912" w:rsidRPr="00293912" w:rsidRDefault="00293912" w:rsidP="00293912">
      <w:pPr>
        <w:shd w:val="clear" w:color="auto" w:fill="FFFFFF"/>
        <w:spacing w:before="450" w:after="450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b/>
          <w:bCs/>
          <w:color w:val="000000"/>
          <w:kern w:val="0"/>
          <w:sz w:val="30"/>
          <w:szCs w:val="30"/>
          <w14:ligatures w14:val="none"/>
        </w:rPr>
        <w:t>Overall Size:</w:t>
      </w:r>
    </w:p>
    <w:p w14:paraId="1401D328" w14:textId="77777777" w:rsidR="00293912" w:rsidRPr="00293912" w:rsidRDefault="00293912" w:rsidP="00293912">
      <w:pPr>
        <w:numPr>
          <w:ilvl w:val="0"/>
          <w:numId w:val="8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Length: 54″</w:t>
      </w:r>
    </w:p>
    <w:p w14:paraId="250E59D5" w14:textId="77777777" w:rsidR="00293912" w:rsidRPr="00293912" w:rsidRDefault="00293912" w:rsidP="00293912">
      <w:pPr>
        <w:numPr>
          <w:ilvl w:val="0"/>
          <w:numId w:val="8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lastRenderedPageBreak/>
        <w:t>Width: 53″</w:t>
      </w:r>
    </w:p>
    <w:p w14:paraId="329911FA" w14:textId="77777777" w:rsidR="00293912" w:rsidRPr="00293912" w:rsidRDefault="00293912" w:rsidP="00293912">
      <w:pPr>
        <w:shd w:val="clear" w:color="auto" w:fill="FFFFFF"/>
        <w:spacing w:before="450" w:after="450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b/>
          <w:bCs/>
          <w:color w:val="000000"/>
          <w:kern w:val="0"/>
          <w:sz w:val="30"/>
          <w:szCs w:val="30"/>
          <w14:ligatures w14:val="none"/>
        </w:rPr>
        <w:t>Top:</w:t>
      </w:r>
    </w:p>
    <w:p w14:paraId="3553763E" w14:textId="77777777" w:rsidR="00293912" w:rsidRPr="00293912" w:rsidRDefault="00293912" w:rsidP="00293912">
      <w:pPr>
        <w:numPr>
          <w:ilvl w:val="0"/>
          <w:numId w:val="9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Fabrics</w:t>
      </w:r>
    </w:p>
    <w:p w14:paraId="5DEBFADE" w14:textId="77777777" w:rsidR="00293912" w:rsidRPr="00293912" w:rsidRDefault="00293912" w:rsidP="00293912">
      <w:pPr>
        <w:numPr>
          <w:ilvl w:val="1"/>
          <w:numId w:val="9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Cotton</w:t>
      </w:r>
    </w:p>
    <w:p w14:paraId="41040864" w14:textId="77777777" w:rsidR="00293912" w:rsidRPr="00293912" w:rsidRDefault="00293912" w:rsidP="00293912">
      <w:pPr>
        <w:numPr>
          <w:ilvl w:val="1"/>
          <w:numId w:val="9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Prints</w:t>
      </w:r>
    </w:p>
    <w:p w14:paraId="52C2B3D4" w14:textId="77777777" w:rsidR="00293912" w:rsidRPr="00293912" w:rsidRDefault="00293912" w:rsidP="00293912">
      <w:pPr>
        <w:numPr>
          <w:ilvl w:val="1"/>
          <w:numId w:val="9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Predominant Colors: See colors – Most prominent are reds, oranges and blacks. There are also blues and greens.</w:t>
      </w:r>
    </w:p>
    <w:p w14:paraId="12799B25" w14:textId="77777777" w:rsidR="00293912" w:rsidRPr="00293912" w:rsidRDefault="00293912" w:rsidP="00293912">
      <w:pPr>
        <w:numPr>
          <w:ilvl w:val="0"/>
          <w:numId w:val="9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General Organization</w:t>
      </w:r>
    </w:p>
    <w:p w14:paraId="5E4186B9" w14:textId="77777777" w:rsidR="00293912" w:rsidRPr="00293912" w:rsidRDefault="00293912" w:rsidP="00293912">
      <w:pPr>
        <w:numPr>
          <w:ilvl w:val="1"/>
          <w:numId w:val="9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Patchwork</w:t>
      </w:r>
    </w:p>
    <w:p w14:paraId="12DA4E76" w14:textId="77777777" w:rsidR="00293912" w:rsidRPr="00293912" w:rsidRDefault="00293912" w:rsidP="00293912">
      <w:pPr>
        <w:numPr>
          <w:ilvl w:val="2"/>
          <w:numId w:val="9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Grid Dimensions: The outside ring of full squares on each edge count 18.</w:t>
      </w:r>
    </w:p>
    <w:p w14:paraId="5C00C3E1" w14:textId="77777777" w:rsidR="00293912" w:rsidRPr="00293912" w:rsidRDefault="00293912" w:rsidP="00293912">
      <w:pPr>
        <w:numPr>
          <w:ilvl w:val="2"/>
          <w:numId w:val="9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Total Block Count: 681</w:t>
      </w:r>
    </w:p>
    <w:p w14:paraId="246785BA" w14:textId="77777777" w:rsidR="00293912" w:rsidRPr="00293912" w:rsidRDefault="00293912" w:rsidP="00293912">
      <w:pPr>
        <w:numPr>
          <w:ilvl w:val="3"/>
          <w:numId w:val="9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Full Squares: 613</w:t>
      </w:r>
    </w:p>
    <w:p w14:paraId="3281F521" w14:textId="77777777" w:rsidR="00293912" w:rsidRPr="00293912" w:rsidRDefault="00293912" w:rsidP="00293912">
      <w:pPr>
        <w:numPr>
          <w:ilvl w:val="3"/>
          <w:numId w:val="9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Corner Triangle: 1</w:t>
      </w:r>
    </w:p>
    <w:p w14:paraId="3EA5D48C" w14:textId="77777777" w:rsidR="00293912" w:rsidRPr="00293912" w:rsidRDefault="00293912" w:rsidP="00293912">
      <w:pPr>
        <w:numPr>
          <w:ilvl w:val="3"/>
          <w:numId w:val="9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Setting triangles: 68</w:t>
      </w:r>
    </w:p>
    <w:p w14:paraId="7AD7C55D" w14:textId="77777777" w:rsidR="00293912" w:rsidRPr="00293912" w:rsidRDefault="00293912" w:rsidP="00293912">
      <w:pPr>
        <w:numPr>
          <w:ilvl w:val="2"/>
          <w:numId w:val="9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Block Size: 2″ square</w:t>
      </w:r>
    </w:p>
    <w:p w14:paraId="42BB7E11" w14:textId="77777777" w:rsidR="00293912" w:rsidRPr="00293912" w:rsidRDefault="00293912" w:rsidP="00293912">
      <w:pPr>
        <w:numPr>
          <w:ilvl w:val="1"/>
          <w:numId w:val="9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Setting Description</w:t>
      </w:r>
    </w:p>
    <w:p w14:paraId="2DE020A1" w14:textId="77777777" w:rsidR="00293912" w:rsidRPr="00293912" w:rsidRDefault="00293912" w:rsidP="00293912">
      <w:pPr>
        <w:numPr>
          <w:ilvl w:val="2"/>
          <w:numId w:val="9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On-Point</w:t>
      </w:r>
    </w:p>
    <w:p w14:paraId="0A507AC9" w14:textId="77777777" w:rsidR="00293912" w:rsidRPr="00293912" w:rsidRDefault="00293912" w:rsidP="00293912">
      <w:pPr>
        <w:numPr>
          <w:ilvl w:val="3"/>
          <w:numId w:val="9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Setting Triangles:</w:t>
      </w:r>
    </w:p>
    <w:p w14:paraId="4C8330A2" w14:textId="77777777" w:rsidR="00293912" w:rsidRPr="00293912" w:rsidRDefault="00293912" w:rsidP="00293912">
      <w:pPr>
        <w:numPr>
          <w:ilvl w:val="4"/>
          <w:numId w:val="9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Each leg is 2″</w:t>
      </w:r>
    </w:p>
    <w:p w14:paraId="5FED98DB" w14:textId="77777777" w:rsidR="00293912" w:rsidRPr="00293912" w:rsidRDefault="00293912" w:rsidP="00293912">
      <w:pPr>
        <w:numPr>
          <w:ilvl w:val="4"/>
          <w:numId w:val="9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Hypotenuse is 3″</w:t>
      </w:r>
    </w:p>
    <w:p w14:paraId="390DF9E0" w14:textId="77777777" w:rsidR="00293912" w:rsidRPr="00293912" w:rsidRDefault="00293912" w:rsidP="00293912">
      <w:pPr>
        <w:numPr>
          <w:ilvl w:val="3"/>
          <w:numId w:val="9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Corner Triangles</w:t>
      </w:r>
    </w:p>
    <w:p w14:paraId="6837EAED" w14:textId="77777777" w:rsidR="00293912" w:rsidRPr="00293912" w:rsidRDefault="00293912" w:rsidP="00293912">
      <w:pPr>
        <w:numPr>
          <w:ilvl w:val="4"/>
          <w:numId w:val="9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Each leg is 1 3/4″</w:t>
      </w:r>
    </w:p>
    <w:p w14:paraId="443C7D29" w14:textId="77777777" w:rsidR="00293912" w:rsidRPr="00293912" w:rsidRDefault="00293912" w:rsidP="00293912">
      <w:pPr>
        <w:numPr>
          <w:ilvl w:val="4"/>
          <w:numId w:val="9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Hypotenuse is 2″</w:t>
      </w:r>
    </w:p>
    <w:p w14:paraId="5F9A596C" w14:textId="77777777" w:rsidR="00293912" w:rsidRPr="00293912" w:rsidRDefault="00293912" w:rsidP="00293912">
      <w:pPr>
        <w:numPr>
          <w:ilvl w:val="2"/>
          <w:numId w:val="9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Pattern Name:</w:t>
      </w:r>
    </w:p>
    <w:p w14:paraId="3F6561AC" w14:textId="77777777" w:rsidR="00293912" w:rsidRPr="00293912" w:rsidRDefault="00293912" w:rsidP="00293912">
      <w:pPr>
        <w:numPr>
          <w:ilvl w:val="3"/>
          <w:numId w:val="9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Trip Around the World, on-point</w:t>
      </w:r>
    </w:p>
    <w:p w14:paraId="2F60CA5E" w14:textId="77777777" w:rsidR="00293912" w:rsidRPr="00293912" w:rsidRDefault="00293912" w:rsidP="00293912">
      <w:pPr>
        <w:numPr>
          <w:ilvl w:val="0"/>
          <w:numId w:val="9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Techniques: Patchwork</w:t>
      </w:r>
    </w:p>
    <w:p w14:paraId="2F404B8C" w14:textId="77777777" w:rsidR="00293912" w:rsidRPr="00293912" w:rsidRDefault="00293912" w:rsidP="00293912">
      <w:pPr>
        <w:numPr>
          <w:ilvl w:val="0"/>
          <w:numId w:val="9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Stitching Method: Machine</w:t>
      </w:r>
    </w:p>
    <w:p w14:paraId="509EF3B4" w14:textId="77777777" w:rsidR="00293912" w:rsidRPr="00293912" w:rsidRDefault="00293912" w:rsidP="00293912">
      <w:pPr>
        <w:numPr>
          <w:ilvl w:val="0"/>
          <w:numId w:val="9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Other Description</w:t>
      </w:r>
    </w:p>
    <w:p w14:paraId="7CF822EB" w14:textId="77777777" w:rsidR="00293912" w:rsidRPr="00293912" w:rsidRDefault="00293912" w:rsidP="00293912">
      <w:pPr>
        <w:numPr>
          <w:ilvl w:val="1"/>
          <w:numId w:val="9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Three of the four corner squares are missing.</w:t>
      </w:r>
    </w:p>
    <w:p w14:paraId="56608C1A" w14:textId="77777777" w:rsidR="00293912" w:rsidRPr="00293912" w:rsidRDefault="00293912" w:rsidP="00293912">
      <w:pPr>
        <w:numPr>
          <w:ilvl w:val="1"/>
          <w:numId w:val="9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lastRenderedPageBreak/>
        <w:t xml:space="preserve">The top does not lay entirely flat. Extra fabric appears to be in about 25% of the quilt along one edge. It is likely still </w:t>
      </w:r>
      <w:proofErr w:type="gramStart"/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quiltable, but</w:t>
      </w:r>
      <w:proofErr w:type="gramEnd"/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 xml:space="preserve"> may not have a poker straight edge of fullness is pushed out.</w:t>
      </w:r>
    </w:p>
    <w:p w14:paraId="50EBAF84" w14:textId="4BD18DC0" w:rsidR="00293912" w:rsidRPr="00293912" w:rsidRDefault="00293912" w:rsidP="00293912">
      <w:pPr>
        <w:rPr>
          <w:rFonts w:ascii="Times New Roman" w:eastAsia="Times New Roman" w:hAnsi="Times New Roman" w:cs="Times New Roman"/>
          <w:kern w:val="0"/>
          <w14:ligatures w14:val="none"/>
        </w:rPr>
      </w:pPr>
      <w:r w:rsidRPr="00293912">
        <w:rPr>
          <w:rFonts w:ascii="Times New Roman" w:eastAsia="Times New Roman" w:hAnsi="Times New Roman" w:cs="Times New Roman"/>
          <w:kern w:val="0"/>
          <w14:ligatures w14:val="none"/>
        </w:rPr>
        <w:fldChar w:fldCharType="begin"/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instrText xml:space="preserve"> INCLUDEPICTURE "https://i0.wp.com/just-for-the-fun-of-it.com/wp-content/uploads/2022/10/2022-10-30_16-41-52.jpg?resize=750%2C750&amp;ssl=1" \* MERGEFORMATINET </w:instrText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fldChar w:fldCharType="separate"/>
      </w:r>
      <w:r w:rsidRPr="00293912">
        <w:rPr>
          <w:rFonts w:ascii="Times New Roman" w:eastAsia="Times New Roman" w:hAnsi="Times New Roman" w:cs="Times New Roman"/>
          <w:noProof/>
          <w:kern w:val="0"/>
          <w14:ligatures w14:val="none"/>
        </w:rPr>
        <w:drawing>
          <wp:inline distT="0" distB="0" distL="0" distR="0" wp14:anchorId="36AA1EA7" wp14:editId="29772F2B">
            <wp:extent cx="6858000" cy="6858000"/>
            <wp:effectExtent l="0" t="0" r="0" b="0"/>
            <wp:docPr id="1411771062" name="Picture 14" descr="A close-up of a square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1771062" name="Picture 14" descr="A close-up of a square patter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fldChar w:fldCharType="end"/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t>2293: Trip Around the World, on-point</w:t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lastRenderedPageBreak/>
        <w:fldChar w:fldCharType="begin"/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instrText xml:space="preserve"> INCLUDEPICTURE "https://i0.wp.com/just-for-the-fun-of-it.com/wp-content/uploads/2022/10/2022-10-30_16-42-11.jpg?resize=750%2C338&amp;ssl=1" \* MERGEFORMATINET </w:instrText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fldChar w:fldCharType="separate"/>
      </w:r>
      <w:r w:rsidRPr="00293912">
        <w:rPr>
          <w:rFonts w:ascii="Times New Roman" w:eastAsia="Times New Roman" w:hAnsi="Times New Roman" w:cs="Times New Roman"/>
          <w:noProof/>
          <w:kern w:val="0"/>
          <w14:ligatures w14:val="none"/>
        </w:rPr>
        <w:drawing>
          <wp:inline distT="0" distB="0" distL="0" distR="0" wp14:anchorId="3766B8E9" wp14:editId="5C595B3D">
            <wp:extent cx="6858000" cy="3094355"/>
            <wp:effectExtent l="0" t="0" r="0" b="4445"/>
            <wp:docPr id="1674472091" name="Picture 13" descr="A close-up of a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472091" name="Picture 13" descr="A close-up of a pap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09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fldChar w:fldCharType="end"/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lastRenderedPageBreak/>
        <w:fldChar w:fldCharType="begin"/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instrText xml:space="preserve"> INCLUDEPICTURE "https://i0.wp.com/just-for-the-fun-of-it.com/wp-content/uploads/2022/10/2022-10-30_16-40-39.jpg?resize=750%2C748&amp;ssl=1" \* MERGEFORMATINET </w:instrText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fldChar w:fldCharType="separate"/>
      </w:r>
      <w:r w:rsidRPr="00293912">
        <w:rPr>
          <w:rFonts w:ascii="Times New Roman" w:eastAsia="Times New Roman" w:hAnsi="Times New Roman" w:cs="Times New Roman"/>
          <w:noProof/>
          <w:kern w:val="0"/>
          <w14:ligatures w14:val="none"/>
        </w:rPr>
        <w:drawing>
          <wp:inline distT="0" distB="0" distL="0" distR="0" wp14:anchorId="7AD08268" wp14:editId="6B0E0C19">
            <wp:extent cx="6858000" cy="6847205"/>
            <wp:effectExtent l="0" t="0" r="0" b="0"/>
            <wp:docPr id="1414611870" name="Picture 12" descr="A red and white diamond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611870" name="Picture 12" descr="A red and white diamond patter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84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fldChar w:fldCharType="end"/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t>Not on point.Pattern ID: Encyclopedia of Pieced Quilt Patterns, 3rd ed. Barbara Brackman.</w:t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lastRenderedPageBreak/>
        <w:fldChar w:fldCharType="begin"/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instrText xml:space="preserve"> INCLUDEPICTURE "https://i0.wp.com/just-for-the-fun-of-it.com/wp-content/uploads/2022/10/P1040150.jpg?w=750&amp;ssl=1" \* MERGEFORMATINET </w:instrText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fldChar w:fldCharType="separate"/>
      </w:r>
      <w:r w:rsidRPr="00293912">
        <w:rPr>
          <w:rFonts w:ascii="Times New Roman" w:eastAsia="Times New Roman" w:hAnsi="Times New Roman" w:cs="Times New Roman"/>
          <w:noProof/>
          <w:kern w:val="0"/>
          <w14:ligatures w14:val="none"/>
        </w:rPr>
        <w:drawing>
          <wp:inline distT="0" distB="0" distL="0" distR="0" wp14:anchorId="2C27BFBA" wp14:editId="14F30C3A">
            <wp:extent cx="6858000" cy="6701155"/>
            <wp:effectExtent l="0" t="0" r="0" b="4445"/>
            <wp:docPr id="526907578" name="Picture 11" descr="A quilt with a diamond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907578" name="Picture 11" descr="A quilt with a diamond patter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70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fldChar w:fldCharType="end"/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lastRenderedPageBreak/>
        <w:fldChar w:fldCharType="begin"/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instrText xml:space="preserve"> INCLUDEPICTURE "https://i0.wp.com/just-for-the-fun-of-it.com/wp-content/uploads/2022/10/P1040151.jpg?resize=750%2C563&amp;ssl=1" \* MERGEFORMATINET </w:instrText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fldChar w:fldCharType="separate"/>
      </w:r>
      <w:r w:rsidRPr="00293912">
        <w:rPr>
          <w:rFonts w:ascii="Times New Roman" w:eastAsia="Times New Roman" w:hAnsi="Times New Roman" w:cs="Times New Roman"/>
          <w:noProof/>
          <w:kern w:val="0"/>
          <w14:ligatures w14:val="none"/>
        </w:rPr>
        <w:drawing>
          <wp:inline distT="0" distB="0" distL="0" distR="0" wp14:anchorId="0BF30449" wp14:editId="4B28CB2F">
            <wp:extent cx="6858000" cy="5154295"/>
            <wp:effectExtent l="0" t="0" r="0" b="1905"/>
            <wp:docPr id="715008716" name="Picture 10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008716" name="Picture 10" descr="A close-up of a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fldChar w:fldCharType="end"/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lastRenderedPageBreak/>
        <w:fldChar w:fldCharType="begin"/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instrText xml:space="preserve"> INCLUDEPICTURE "https://i0.wp.com/just-for-the-fun-of-it.com/wp-content/uploads/2022/10/P1040152.jpg?resize=750%2C563&amp;ssl=1" \* MERGEFORMATINET </w:instrText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fldChar w:fldCharType="separate"/>
      </w:r>
      <w:r w:rsidRPr="00293912">
        <w:rPr>
          <w:rFonts w:ascii="Times New Roman" w:eastAsia="Times New Roman" w:hAnsi="Times New Roman" w:cs="Times New Roman"/>
          <w:noProof/>
          <w:kern w:val="0"/>
          <w14:ligatures w14:val="none"/>
        </w:rPr>
        <w:drawing>
          <wp:inline distT="0" distB="0" distL="0" distR="0" wp14:anchorId="04F82377" wp14:editId="7707BA2A">
            <wp:extent cx="6858000" cy="5154295"/>
            <wp:effectExtent l="0" t="0" r="0" b="1905"/>
            <wp:docPr id="973148547" name="Picture 9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148547" name="Picture 9" descr="A close-up of a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fldChar w:fldCharType="end"/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lastRenderedPageBreak/>
        <w:fldChar w:fldCharType="begin"/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instrText xml:space="preserve"> INCLUDEPICTURE "https://i0.wp.com/just-for-the-fun-of-it.com/wp-content/uploads/2022/10/P1040153.jpg?resize=750%2C563&amp;ssl=1" \* MERGEFORMATINET </w:instrText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fldChar w:fldCharType="separate"/>
      </w:r>
      <w:r w:rsidRPr="00293912">
        <w:rPr>
          <w:rFonts w:ascii="Times New Roman" w:eastAsia="Times New Roman" w:hAnsi="Times New Roman" w:cs="Times New Roman"/>
          <w:noProof/>
          <w:kern w:val="0"/>
          <w14:ligatures w14:val="none"/>
        </w:rPr>
        <w:drawing>
          <wp:inline distT="0" distB="0" distL="0" distR="0" wp14:anchorId="3E752F86" wp14:editId="7E7DD344">
            <wp:extent cx="6858000" cy="5154295"/>
            <wp:effectExtent l="0" t="0" r="0" b="1905"/>
            <wp:docPr id="1307412592" name="Picture 8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412592" name="Picture 8" descr="A close-up of a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fldChar w:fldCharType="end"/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lastRenderedPageBreak/>
        <w:fldChar w:fldCharType="begin"/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instrText xml:space="preserve"> INCLUDEPICTURE "https://i0.wp.com/just-for-the-fun-of-it.com/wp-content/uploads/2022/10/P1040157-scaled.jpg?resize=750%2C543&amp;ssl=1" \* MERGEFORMATINET </w:instrText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fldChar w:fldCharType="separate"/>
      </w:r>
      <w:r w:rsidRPr="00293912">
        <w:rPr>
          <w:rFonts w:ascii="Times New Roman" w:eastAsia="Times New Roman" w:hAnsi="Times New Roman" w:cs="Times New Roman"/>
          <w:noProof/>
          <w:kern w:val="0"/>
          <w14:ligatures w14:val="none"/>
        </w:rPr>
        <w:drawing>
          <wp:inline distT="0" distB="0" distL="0" distR="0" wp14:anchorId="30ACF05D" wp14:editId="3C1EDB34">
            <wp:extent cx="6858000" cy="4965700"/>
            <wp:effectExtent l="0" t="0" r="0" b="0"/>
            <wp:docPr id="1380137560" name="Picture 7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137560" name="Picture 7" descr="A close-up of a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96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fldChar w:fldCharType="end"/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lastRenderedPageBreak/>
        <w:fldChar w:fldCharType="begin"/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instrText xml:space="preserve"> INCLUDEPICTURE "https://i0.wp.com/just-for-the-fun-of-it.com/wp-content/uploads/2022/10/P1040158.jpg?resize=750%2C563&amp;ssl=1" \* MERGEFORMATINET </w:instrText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fldChar w:fldCharType="separate"/>
      </w:r>
      <w:r w:rsidRPr="00293912">
        <w:rPr>
          <w:rFonts w:ascii="Times New Roman" w:eastAsia="Times New Roman" w:hAnsi="Times New Roman" w:cs="Times New Roman"/>
          <w:noProof/>
          <w:kern w:val="0"/>
          <w14:ligatures w14:val="none"/>
        </w:rPr>
        <w:drawing>
          <wp:inline distT="0" distB="0" distL="0" distR="0" wp14:anchorId="758DDA9A" wp14:editId="06CC2B57">
            <wp:extent cx="6858000" cy="5154295"/>
            <wp:effectExtent l="0" t="0" r="0" b="1905"/>
            <wp:docPr id="462362660" name="Picture 6" descr="A quilt with different colored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362660" name="Picture 6" descr="A quilt with different colored squar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fldChar w:fldCharType="end"/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lastRenderedPageBreak/>
        <w:fldChar w:fldCharType="begin"/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instrText xml:space="preserve"> INCLUDEPICTURE "https://i0.wp.com/just-for-the-fun-of-it.com/wp-content/uploads/2022/10/P1040160.jpg?resize=750%2C563&amp;ssl=1" \* MERGEFORMATINET </w:instrText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fldChar w:fldCharType="separate"/>
      </w:r>
      <w:r w:rsidRPr="00293912">
        <w:rPr>
          <w:rFonts w:ascii="Times New Roman" w:eastAsia="Times New Roman" w:hAnsi="Times New Roman" w:cs="Times New Roman"/>
          <w:noProof/>
          <w:kern w:val="0"/>
          <w14:ligatures w14:val="none"/>
        </w:rPr>
        <w:drawing>
          <wp:inline distT="0" distB="0" distL="0" distR="0" wp14:anchorId="5E083656" wp14:editId="61A76D17">
            <wp:extent cx="6858000" cy="5154295"/>
            <wp:effectExtent l="0" t="0" r="0" b="1905"/>
            <wp:docPr id="319558780" name="Picture 5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558780" name="Picture 5" descr="A close-up of a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fldChar w:fldCharType="end"/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lastRenderedPageBreak/>
        <w:fldChar w:fldCharType="begin"/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instrText xml:space="preserve"> INCLUDEPICTURE "https://i0.wp.com/just-for-the-fun-of-it.com/wp-content/uploads/2022/10/P1040154.jpg?w=750&amp;ssl=1" \* MERGEFORMATINET </w:instrText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fldChar w:fldCharType="separate"/>
      </w:r>
      <w:r w:rsidRPr="00293912">
        <w:rPr>
          <w:rFonts w:ascii="Times New Roman" w:eastAsia="Times New Roman" w:hAnsi="Times New Roman" w:cs="Times New Roman"/>
          <w:noProof/>
          <w:kern w:val="0"/>
          <w14:ligatures w14:val="none"/>
        </w:rPr>
        <w:drawing>
          <wp:inline distT="0" distB="0" distL="0" distR="0" wp14:anchorId="7C196CC3" wp14:editId="6F10E5F1">
            <wp:extent cx="6858000" cy="5488305"/>
            <wp:effectExtent l="0" t="0" r="0" b="0"/>
            <wp:docPr id="636756757" name="Picture 4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756757" name="Picture 4" descr="A close-up of a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48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fldChar w:fldCharType="end"/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lastRenderedPageBreak/>
        <w:fldChar w:fldCharType="begin"/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instrText xml:space="preserve"> INCLUDEPICTURE "https://i0.wp.com/just-for-the-fun-of-it.com/wp-content/uploads/2022/10/P1040155.jpg?w=750&amp;ssl=1" \* MERGEFORMATINET </w:instrText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fldChar w:fldCharType="separate"/>
      </w:r>
      <w:r w:rsidRPr="00293912">
        <w:rPr>
          <w:rFonts w:ascii="Times New Roman" w:eastAsia="Times New Roman" w:hAnsi="Times New Roman" w:cs="Times New Roman"/>
          <w:noProof/>
          <w:kern w:val="0"/>
          <w14:ligatures w14:val="none"/>
        </w:rPr>
        <w:drawing>
          <wp:inline distT="0" distB="0" distL="0" distR="0" wp14:anchorId="766E67C7" wp14:editId="76523F8A">
            <wp:extent cx="6858000" cy="5875655"/>
            <wp:effectExtent l="0" t="0" r="0" b="4445"/>
            <wp:docPr id="850744799" name="Picture 3" descr="A patchwork quilt on a white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744799" name="Picture 3" descr="A patchwork quilt on a white surfac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87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fldChar w:fldCharType="end"/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lastRenderedPageBreak/>
        <w:fldChar w:fldCharType="begin"/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instrText xml:space="preserve"> INCLUDEPICTURE "https://i0.wp.com/just-for-the-fun-of-it.com/wp-content/uploads/2022/10/P1040155-1.jpg?w=750&amp;ssl=1" \* MERGEFORMATINET </w:instrText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fldChar w:fldCharType="separate"/>
      </w:r>
      <w:r w:rsidRPr="00293912">
        <w:rPr>
          <w:rFonts w:ascii="Times New Roman" w:eastAsia="Times New Roman" w:hAnsi="Times New Roman" w:cs="Times New Roman"/>
          <w:noProof/>
          <w:kern w:val="0"/>
          <w14:ligatures w14:val="none"/>
        </w:rPr>
        <w:drawing>
          <wp:inline distT="0" distB="0" distL="0" distR="0" wp14:anchorId="04902F90" wp14:editId="4C5C8E0A">
            <wp:extent cx="6858000" cy="5875655"/>
            <wp:effectExtent l="0" t="0" r="0" b="4445"/>
            <wp:docPr id="1473430894" name="Picture 2" descr="A patchwork quilt on a white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430894" name="Picture 2" descr="A patchwork quilt on a white surfac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87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fldChar w:fldCharType="end"/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lastRenderedPageBreak/>
        <w:fldChar w:fldCharType="begin"/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instrText xml:space="preserve"> INCLUDEPICTURE "https://i0.wp.com/just-for-the-fun-of-it.com/wp-content/uploads/2022/10/P1040156.jpg?w=750&amp;ssl=1" \* MERGEFORMATINET </w:instrText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fldChar w:fldCharType="separate"/>
      </w:r>
      <w:r w:rsidRPr="00293912">
        <w:rPr>
          <w:rFonts w:ascii="Times New Roman" w:eastAsia="Times New Roman" w:hAnsi="Times New Roman" w:cs="Times New Roman"/>
          <w:noProof/>
          <w:kern w:val="0"/>
          <w14:ligatures w14:val="none"/>
        </w:rPr>
        <w:drawing>
          <wp:inline distT="0" distB="0" distL="0" distR="0" wp14:anchorId="2A7D5AF1" wp14:editId="15C1E7AF">
            <wp:extent cx="6858000" cy="7945120"/>
            <wp:effectExtent l="0" t="0" r="0" b="5080"/>
            <wp:docPr id="1894074470" name="Picture 1" descr="A close-up of a patchwork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074470" name="Picture 1" descr="A close-up of a patchwork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794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fldChar w:fldCharType="end"/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t>Quilt Top</w:t>
      </w:r>
    </w:p>
    <w:p w14:paraId="7CB92E45" w14:textId="77777777" w:rsidR="00293912" w:rsidRPr="00293912" w:rsidRDefault="00293912" w:rsidP="00293912">
      <w:pPr>
        <w:shd w:val="clear" w:color="auto" w:fill="FFFFFF"/>
        <w:spacing w:before="450" w:after="450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b/>
          <w:bCs/>
          <w:color w:val="000000"/>
          <w:kern w:val="0"/>
          <w:sz w:val="30"/>
          <w:szCs w:val="30"/>
          <w14:ligatures w14:val="none"/>
        </w:rPr>
        <w:lastRenderedPageBreak/>
        <w:t>Workmanship / Condition</w:t>
      </w:r>
    </w:p>
    <w:p w14:paraId="67310CAB" w14:textId="77777777" w:rsidR="00293912" w:rsidRPr="00293912" w:rsidRDefault="00293912" w:rsidP="00293912">
      <w:pPr>
        <w:numPr>
          <w:ilvl w:val="0"/>
          <w:numId w:val="10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Original Piecing</w:t>
      </w:r>
    </w:p>
    <w:p w14:paraId="5FBFE2D9" w14:textId="77777777" w:rsidR="00293912" w:rsidRPr="00293912" w:rsidRDefault="00293912" w:rsidP="00293912">
      <w:pPr>
        <w:numPr>
          <w:ilvl w:val="1"/>
          <w:numId w:val="10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Very Good</w:t>
      </w:r>
    </w:p>
    <w:p w14:paraId="5F6E79CB" w14:textId="77777777" w:rsidR="00293912" w:rsidRPr="00293912" w:rsidRDefault="00293912" w:rsidP="00293912">
      <w:pPr>
        <w:numPr>
          <w:ilvl w:val="0"/>
          <w:numId w:val="10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Original Setting</w:t>
      </w:r>
    </w:p>
    <w:p w14:paraId="2C434E38" w14:textId="77777777" w:rsidR="00293912" w:rsidRPr="00293912" w:rsidRDefault="00293912" w:rsidP="00293912">
      <w:pPr>
        <w:numPr>
          <w:ilvl w:val="1"/>
          <w:numId w:val="10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Very Good</w:t>
      </w:r>
    </w:p>
    <w:p w14:paraId="2D1C7C48" w14:textId="77777777" w:rsidR="00293912" w:rsidRPr="00293912" w:rsidRDefault="00293912" w:rsidP="00293912">
      <w:pPr>
        <w:shd w:val="clear" w:color="auto" w:fill="FFFFFF"/>
        <w:spacing w:before="450" w:after="450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b/>
          <w:bCs/>
          <w:color w:val="000000"/>
          <w:kern w:val="0"/>
          <w:sz w:val="30"/>
          <w:szCs w:val="30"/>
          <w14:ligatures w14:val="none"/>
        </w:rPr>
        <w:t>Appraisal</w:t>
      </w:r>
    </w:p>
    <w:p w14:paraId="38D8AA00" w14:textId="77777777" w:rsidR="00293912" w:rsidRPr="00293912" w:rsidRDefault="00293912" w:rsidP="00293912">
      <w:pPr>
        <w:numPr>
          <w:ilvl w:val="0"/>
          <w:numId w:val="11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No</w:t>
      </w:r>
    </w:p>
    <w:p w14:paraId="66C6246A" w14:textId="77777777" w:rsidR="00293912" w:rsidRDefault="00293912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p w14:paraId="45BFEF3C" w14:textId="77777777" w:rsidR="00293912" w:rsidRPr="00293912" w:rsidRDefault="00293912" w:rsidP="00293912">
      <w:pPr>
        <w:shd w:val="clear" w:color="auto" w:fill="FFFFFF"/>
        <w:spacing w:after="450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b/>
          <w:bCs/>
          <w:color w:val="000000"/>
          <w:kern w:val="0"/>
          <w:sz w:val="30"/>
          <w:szCs w:val="30"/>
          <w14:ligatures w14:val="none"/>
        </w:rPr>
        <w:t>Purchase Information</w:t>
      </w:r>
    </w:p>
    <w:p w14:paraId="6F49BD11" w14:textId="77777777" w:rsidR="00293912" w:rsidRPr="00293912" w:rsidRDefault="00293912" w:rsidP="00293912">
      <w:pPr>
        <w:numPr>
          <w:ilvl w:val="0"/>
          <w:numId w:val="12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Price: $95</w:t>
      </w:r>
    </w:p>
    <w:p w14:paraId="7AE72112" w14:textId="77777777" w:rsidR="00293912" w:rsidRPr="00293912" w:rsidRDefault="00293912" w:rsidP="00293912">
      <w:pPr>
        <w:numPr>
          <w:ilvl w:val="0"/>
          <w:numId w:val="12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Vendor Contact Information</w:t>
      </w:r>
    </w:p>
    <w:p w14:paraId="0FEC9EF6" w14:textId="77777777" w:rsidR="00293912" w:rsidRPr="00293912" w:rsidRDefault="00293912" w:rsidP="00293912">
      <w:pPr>
        <w:numPr>
          <w:ilvl w:val="1"/>
          <w:numId w:val="12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Purchased through Etsy</w:t>
      </w:r>
      <w:r w:rsidRPr="00293912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br/>
        <w:t>Marysquiltcupboard.etsy.com</w:t>
      </w:r>
    </w:p>
    <w:p w14:paraId="039AFABE" w14:textId="0AD6E298" w:rsidR="00293912" w:rsidRPr="00293912" w:rsidRDefault="00293912" w:rsidP="00293912">
      <w:pPr>
        <w:rPr>
          <w:rFonts w:ascii="Times New Roman" w:eastAsia="Times New Roman" w:hAnsi="Times New Roman" w:cs="Times New Roman"/>
          <w:kern w:val="0"/>
          <w14:ligatures w14:val="none"/>
        </w:rPr>
      </w:pPr>
      <w:r w:rsidRPr="00293912">
        <w:rPr>
          <w:rFonts w:ascii="Times New Roman" w:eastAsia="Times New Roman" w:hAnsi="Times New Roman" w:cs="Times New Roman"/>
          <w:kern w:val="0"/>
          <w14:ligatures w14:val="none"/>
        </w:rPr>
        <w:lastRenderedPageBreak/>
        <w:fldChar w:fldCharType="begin"/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instrText xml:space="preserve"> INCLUDEPICTURE "https://i0.wp.com/just-for-the-fun-of-it.com/wp-content/uploads/2022/10/Scan.jpeg?resize=588%2C543&amp;ssl=1" \* MERGEFORMATINET </w:instrText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fldChar w:fldCharType="separate"/>
      </w:r>
      <w:r w:rsidRPr="00293912">
        <w:rPr>
          <w:rFonts w:ascii="Times New Roman" w:eastAsia="Times New Roman" w:hAnsi="Times New Roman" w:cs="Times New Roman"/>
          <w:noProof/>
          <w:kern w:val="0"/>
          <w14:ligatures w14:val="none"/>
        </w:rPr>
        <w:drawing>
          <wp:inline distT="0" distB="0" distL="0" distR="0" wp14:anchorId="46C9C60E" wp14:editId="5B2C9E33">
            <wp:extent cx="6858000" cy="6337300"/>
            <wp:effectExtent l="0" t="0" r="0" b="0"/>
            <wp:docPr id="1946858937" name="Picture 15" descr="A close-up of a receip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858937" name="Picture 15" descr="A close-up of a receip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33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3912">
        <w:rPr>
          <w:rFonts w:ascii="Times New Roman" w:eastAsia="Times New Roman" w:hAnsi="Times New Roman" w:cs="Times New Roman"/>
          <w:kern w:val="0"/>
          <w14:ligatures w14:val="none"/>
        </w:rPr>
        <w:fldChar w:fldCharType="end"/>
      </w:r>
    </w:p>
    <w:p w14:paraId="5491E33F" w14:textId="77777777" w:rsidR="00293912" w:rsidRPr="004B71A6" w:rsidRDefault="00293912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293912" w:rsidRPr="004B71A6" w:rsidSect="00652555">
      <w:headerReference w:type="default" r:id="rId38"/>
      <w:footerReference w:type="default" r:id="rId39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35F5D17" w14:textId="77777777" w:rsidR="00560D58" w:rsidRDefault="00560D58" w:rsidP="00505854">
      <w:r>
        <w:separator/>
      </w:r>
    </w:p>
  </w:endnote>
  <w:endnote w:type="continuationSeparator" w:id="0">
    <w:p w14:paraId="2E4394A5" w14:textId="77777777" w:rsidR="00560D58" w:rsidRDefault="00560D58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9BFF416" w14:textId="77777777" w:rsidR="00560D58" w:rsidRDefault="00560D58" w:rsidP="00505854">
      <w:r>
        <w:separator/>
      </w:r>
    </w:p>
  </w:footnote>
  <w:footnote w:type="continuationSeparator" w:id="0">
    <w:p w14:paraId="4E323B45" w14:textId="77777777" w:rsidR="00560D58" w:rsidRDefault="00560D58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5F42E79E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5834BA">
      <w:rPr>
        <w:b/>
        <w:bCs/>
        <w:sz w:val="28"/>
        <w:szCs w:val="28"/>
      </w:rPr>
      <w:t>0215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DB34EE">
      <w:rPr>
        <w:noProof/>
        <w:sz w:val="28"/>
        <w:szCs w:val="28"/>
      </w:rPr>
      <w:t>August 24,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2744AF"/>
    <w:multiLevelType w:val="multilevel"/>
    <w:tmpl w:val="820212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1ED46F09"/>
    <w:multiLevelType w:val="multilevel"/>
    <w:tmpl w:val="ED9AF1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A9A133E"/>
    <w:multiLevelType w:val="multilevel"/>
    <w:tmpl w:val="DFEE5D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D1E6D7D"/>
    <w:multiLevelType w:val="multilevel"/>
    <w:tmpl w:val="655C10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67A2F05"/>
    <w:multiLevelType w:val="multilevel"/>
    <w:tmpl w:val="0ED8C1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6B5E4434"/>
    <w:multiLevelType w:val="multilevel"/>
    <w:tmpl w:val="63B6DB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221792784">
    <w:abstractNumId w:val="4"/>
  </w:num>
  <w:num w:numId="2" w16cid:durableId="846794296">
    <w:abstractNumId w:val="9"/>
  </w:num>
  <w:num w:numId="3" w16cid:durableId="1580403480">
    <w:abstractNumId w:val="3"/>
  </w:num>
  <w:num w:numId="4" w16cid:durableId="2010478484">
    <w:abstractNumId w:val="8"/>
  </w:num>
  <w:num w:numId="5" w16cid:durableId="1875000099">
    <w:abstractNumId w:val="6"/>
  </w:num>
  <w:num w:numId="6" w16cid:durableId="212735844">
    <w:abstractNumId w:val="0"/>
  </w:num>
  <w:num w:numId="7" w16cid:durableId="2105955771">
    <w:abstractNumId w:val="7"/>
  </w:num>
  <w:num w:numId="8" w16cid:durableId="894507089">
    <w:abstractNumId w:val="5"/>
  </w:num>
  <w:num w:numId="9" w16cid:durableId="493568193">
    <w:abstractNumId w:val="2"/>
  </w:num>
  <w:num w:numId="10" w16cid:durableId="1312365181">
    <w:abstractNumId w:val="11"/>
  </w:num>
  <w:num w:numId="11" w16cid:durableId="1532915380">
    <w:abstractNumId w:val="10"/>
  </w:num>
  <w:num w:numId="12" w16cid:durableId="49958923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83E57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93912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153DE"/>
    <w:rsid w:val="00420A86"/>
    <w:rsid w:val="00424B6F"/>
    <w:rsid w:val="0042604D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0D58"/>
    <w:rsid w:val="005643CB"/>
    <w:rsid w:val="005654DD"/>
    <w:rsid w:val="005717DB"/>
    <w:rsid w:val="005834BA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D584D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6F7AF8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92AFD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B34EE"/>
    <w:rsid w:val="00DD013C"/>
    <w:rsid w:val="00DD12E3"/>
    <w:rsid w:val="00DE480B"/>
    <w:rsid w:val="00DF1993"/>
    <w:rsid w:val="00E0135D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293912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14:ligatures w14:val="none"/>
    </w:rPr>
  </w:style>
  <w:style w:type="character" w:styleId="Strong">
    <w:name w:val="Strong"/>
    <w:basedOn w:val="DefaultParagraphFont"/>
    <w:uiPriority w:val="22"/>
    <w:qFormat/>
    <w:rsid w:val="00293912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footer" Target="footer1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g"/><Relationship Id="rId29" Type="http://schemas.openxmlformats.org/officeDocument/2006/relationships/image" Target="media/image22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header" Target="head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3</TotalTime>
  <Pages>48</Pages>
  <Words>3990</Words>
  <Characters>22745</Characters>
  <Application>Microsoft Office Word</Application>
  <DocSecurity>0</DocSecurity>
  <Lines>189</Lines>
  <Paragraphs>53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26682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6</cp:revision>
  <dcterms:created xsi:type="dcterms:W3CDTF">2025-07-06T20:23:00Z</dcterms:created>
  <dcterms:modified xsi:type="dcterms:W3CDTF">2025-08-24T21:42:00Z</dcterms:modified>
</cp:coreProperties>
</file>