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4125C8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4125C8" w14:paraId="15934A3C" w14:textId="77777777" w:rsidTr="00D2396E">
        <w:tc>
          <w:tcPr>
            <w:tcW w:w="5395" w:type="dxa"/>
          </w:tcPr>
          <w:p w14:paraId="2F2D6E1B" w14:textId="3952090F" w:rsidR="00AC1870" w:rsidRDefault="004125C8" w:rsidP="00D2396E">
            <w:r>
              <w:rPr>
                <w:noProof/>
              </w:rPr>
              <w:drawing>
                <wp:inline distT="0" distB="0" distL="0" distR="0" wp14:anchorId="1B325A78" wp14:editId="0EE1DAC3">
                  <wp:extent cx="3106057" cy="3623447"/>
                  <wp:effectExtent l="0" t="0" r="5715" b="0"/>
                  <wp:docPr id="345600833" name="Picture 1" descr="A patchwork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600833" name="Picture 1" descr="A patchwork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740" cy="3669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19D6C78" w:rsidR="00AC1870" w:rsidRDefault="004125C8" w:rsidP="00D2396E">
            <w:r>
              <w:rPr>
                <w:noProof/>
              </w:rPr>
              <w:drawing>
                <wp:inline distT="0" distB="0" distL="0" distR="0" wp14:anchorId="3F57321A" wp14:editId="7029CE72">
                  <wp:extent cx="3020590" cy="3623310"/>
                  <wp:effectExtent l="0" t="0" r="2540" b="0"/>
                  <wp:docPr id="1852080117" name="Picture 2" descr="A piece of fabric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080117" name="Picture 2" descr="A piece of fabric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36" cy="3669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22129C97" w:rsidR="00AC1870" w:rsidRDefault="004125C8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C094430" wp14:editId="15FB9903">
            <wp:extent cx="6858000" cy="8000365"/>
            <wp:effectExtent l="0" t="0" r="0" b="635"/>
            <wp:docPr id="1263879147" name="Picture 3" descr="A patchwork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879147" name="Picture 3" descr="A patchwork quil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0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5F08E0" wp14:editId="2228E590">
            <wp:extent cx="5941695" cy="9144000"/>
            <wp:effectExtent l="0" t="0" r="1905" b="0"/>
            <wp:docPr id="31788847" name="Picture 4" descr="A close up of a patchwork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8847" name="Picture 4" descr="A close up of a patchwork fabric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A05B7" wp14:editId="01FB5642">
            <wp:extent cx="9144000" cy="6858000"/>
            <wp:effectExtent l="0" t="0" r="0" b="0"/>
            <wp:docPr id="1642787152" name="Picture 5" descr="A close 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787152" name="Picture 5" descr="A close up of a patchwork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DDE2C7" wp14:editId="1BE381E8">
            <wp:extent cx="9144000" cy="6858000"/>
            <wp:effectExtent l="0" t="0" r="0" b="0"/>
            <wp:docPr id="693834134" name="Picture 6" descr="A close 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834134" name="Picture 6" descr="A close up of a patchwork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F6AD4F" wp14:editId="3AB70FBC">
            <wp:extent cx="6858000" cy="8282305"/>
            <wp:effectExtent l="0" t="0" r="0" b="0"/>
            <wp:docPr id="1089693006" name="Picture 7" descr="A piece of fabric with a hole i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693006" name="Picture 7" descr="A piece of fabric with a hole i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8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AED72A" wp14:editId="66B7F822">
            <wp:extent cx="6858000" cy="8549640"/>
            <wp:effectExtent l="0" t="0" r="0" b="0"/>
            <wp:docPr id="731339010" name="Picture 8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339010" name="Picture 8" descr="A piece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F361B2" wp14:editId="37D0F79C">
            <wp:extent cx="5342890" cy="9144000"/>
            <wp:effectExtent l="0" t="0" r="3810" b="0"/>
            <wp:docPr id="1136089527" name="Picture 9" descr="A piece of fabric with a square cu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089527" name="Picture 9" descr="A piece of fabric with a square cu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D5681F" wp14:editId="262014F6">
            <wp:extent cx="9144000" cy="6858000"/>
            <wp:effectExtent l="0" t="0" r="0" b="0"/>
            <wp:docPr id="622217649" name="Picture 10" descr="A patchwork pillow with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217649" name="Picture 10" descr="A patchwork pillow with a piece of fabric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37F2BF" wp14:editId="7484CFAD">
            <wp:extent cx="9144000" cy="6858000"/>
            <wp:effectExtent l="0" t="0" r="0" b="0"/>
            <wp:docPr id="1167522451" name="Picture 11" descr="A close 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522451" name="Picture 11" descr="A close up of a patchwork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6A10F8" wp14:editId="77723C6B">
            <wp:extent cx="6858000" cy="8226425"/>
            <wp:effectExtent l="0" t="0" r="0" b="3175"/>
            <wp:docPr id="160670383" name="Picture 12" descr="A piece of fabric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70383" name="Picture 12" descr="A piece of fabric on a wall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2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211D0C" wp14:editId="7C26CC22">
            <wp:extent cx="9144000" cy="6858000"/>
            <wp:effectExtent l="0" t="0" r="0" b="0"/>
            <wp:docPr id="1967275188" name="Picture 13" descr="A patchwork quilt with many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275188" name="Picture 13" descr="A patchwork quilt with many different color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042B9B" wp14:editId="51DBE681">
            <wp:extent cx="9144000" cy="6858000"/>
            <wp:effectExtent l="0" t="0" r="0" b="0"/>
            <wp:docPr id="1218951913" name="Picture 14" descr="A patchwork quilt with different color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951913" name="Picture 14" descr="A patchwork quilt with different colors of fabric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847A2" wp14:editId="361B56C0">
            <wp:extent cx="9144000" cy="6858000"/>
            <wp:effectExtent l="0" t="0" r="0" b="0"/>
            <wp:docPr id="1949683110" name="Picture 15" descr="A piece of fabric with a patch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683110" name="Picture 15" descr="A piece of fabric with a patch on a grid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0CE9BD" wp14:editId="0BD644D5">
            <wp:extent cx="6858000" cy="7211695"/>
            <wp:effectExtent l="0" t="0" r="0" b="1905"/>
            <wp:docPr id="1229756759" name="Picture 16" descr="A patchwork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756759" name="Picture 16" descr="A patchwork piece of fabric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1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0E0E1E" wp14:editId="7EDD536C">
            <wp:extent cx="6703060" cy="9144000"/>
            <wp:effectExtent l="0" t="0" r="2540" b="0"/>
            <wp:docPr id="265257535" name="Picture 17" descr="A patchwork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57535" name="Picture 17" descr="A patchwork fabric on a grid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30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56C7F975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A36A4">
              <w:rPr>
                <w:color w:val="4472C4" w:themeColor="accent1"/>
              </w:rPr>
              <w:t>1905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A36A4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5C90E29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4A36A4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8F6470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4A36A4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61A36FE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A36A4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4A9D65F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A36A4">
              <w:rPr>
                <w:noProof/>
                <w:color w:val="4472C4" w:themeColor="accent1"/>
              </w:rPr>
              <w:t>72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A36A4">
              <w:rPr>
                <w:noProof/>
                <w:color w:val="4472C4" w:themeColor="accent1"/>
              </w:rPr>
              <w:t>56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1270A742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C64252" w14:textId="77777777" w:rsidR="00DE4AFC" w:rsidRDefault="00DE4AFC" w:rsidP="00505854">
      <w:r>
        <w:separator/>
      </w:r>
    </w:p>
  </w:endnote>
  <w:endnote w:type="continuationSeparator" w:id="0">
    <w:p w14:paraId="05D17E36" w14:textId="77777777" w:rsidR="00DE4AFC" w:rsidRDefault="00DE4AFC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335D26" w14:textId="77777777" w:rsidR="00217C78" w:rsidRDefault="00217C7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5EB1A1" w14:textId="77777777" w:rsidR="00217C78" w:rsidRDefault="00217C7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9661CB" w14:textId="77777777" w:rsidR="00DE4AFC" w:rsidRDefault="00DE4AFC" w:rsidP="00505854">
      <w:r>
        <w:separator/>
      </w:r>
    </w:p>
  </w:footnote>
  <w:footnote w:type="continuationSeparator" w:id="0">
    <w:p w14:paraId="1FFBC14F" w14:textId="77777777" w:rsidR="00DE4AFC" w:rsidRDefault="00DE4AFC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C0251E" w14:textId="77777777" w:rsidR="00217C78" w:rsidRDefault="00217C7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553AE1C7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217C78">
      <w:rPr>
        <w:b/>
        <w:bCs/>
        <w:sz w:val="28"/>
        <w:szCs w:val="28"/>
      </w:rPr>
      <w:t>0214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4A36A4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735E4E" w14:textId="77777777" w:rsidR="00217C78" w:rsidRDefault="00217C7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965FA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C78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25C8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A36A4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3A09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2CE5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51C0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E4AFC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31</Pages>
  <Words>3457</Words>
  <Characters>19708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2025-08-24T21:43:00Z</dcterms:modified>
</cp:coreProperties>
</file>