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3C2F3E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3C2F3E" w14:paraId="15934A3C" w14:textId="77777777" w:rsidTr="00D2396E">
        <w:tc>
          <w:tcPr>
            <w:tcW w:w="5395" w:type="dxa"/>
          </w:tcPr>
          <w:p w14:paraId="2F2D6E1B" w14:textId="3F613893" w:rsidR="00AC1870" w:rsidRDefault="003C2F3E" w:rsidP="00D2396E">
            <w:r>
              <w:rPr>
                <w:noProof/>
              </w:rPr>
              <w:drawing>
                <wp:inline distT="0" distB="0" distL="0" distR="0" wp14:anchorId="0FC43A98" wp14:editId="0E2558BE">
                  <wp:extent cx="2994113" cy="3483429"/>
                  <wp:effectExtent l="0" t="0" r="3175" b="0"/>
                  <wp:docPr id="1958417294" name="Picture 16" descr="A pink and white quil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8417294" name="Picture 16" descr="A pink and white quilt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3837" cy="35180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1546E29D" w:rsidR="00AC1870" w:rsidRDefault="003C2F3E" w:rsidP="00D2396E">
            <w:r>
              <w:rPr>
                <w:noProof/>
              </w:rPr>
              <w:drawing>
                <wp:inline distT="0" distB="0" distL="0" distR="0" wp14:anchorId="5B705CD4" wp14:editId="376739E8">
                  <wp:extent cx="3068238" cy="3410858"/>
                  <wp:effectExtent l="0" t="0" r="5715" b="5715"/>
                  <wp:docPr id="1409263015" name="Picture 15" descr="A white and yellow quil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9263015" name="Picture 15" descr="A white and yellow quilt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2223" cy="3459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20A0D020" w:rsidR="00AC1870" w:rsidRDefault="003C2F3E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59212CEF" wp14:editId="62F7EEFA">
            <wp:extent cx="6858000" cy="9144000"/>
            <wp:effectExtent l="0" t="0" r="0" b="0"/>
            <wp:docPr id="156362458" name="Picture 1" descr="A yellow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62458" name="Picture 1" descr="A yellow paper with black text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21F7A9" wp14:editId="27DCF6E1">
            <wp:extent cx="6858000" cy="7978775"/>
            <wp:effectExtent l="0" t="0" r="0" b="0"/>
            <wp:docPr id="1546861355" name="Picture 2" descr="A pink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6861355" name="Picture 2" descr="A pink and white quilt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97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37022B" wp14:editId="2BC377CF">
            <wp:extent cx="6858000" cy="5143500"/>
            <wp:effectExtent l="0" t="0" r="0" b="0"/>
            <wp:docPr id="1390291540" name="Picture 3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0291540" name="Picture 3" descr="A close-up of a quilt&#10;&#10;AI-generated content may be incorrect.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4F21E2" wp14:editId="4E6F620C">
            <wp:extent cx="6858000" cy="5143500"/>
            <wp:effectExtent l="0" t="0" r="0" b="0"/>
            <wp:docPr id="1749115748" name="Picture 4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115748" name="Picture 4" descr="A close-up of a quilt&#10;&#10;AI-generated content may be incorrect.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99AA3D" wp14:editId="0B66A707">
            <wp:extent cx="6858000" cy="5143500"/>
            <wp:effectExtent l="0" t="0" r="0" b="0"/>
            <wp:docPr id="1202992208" name="Picture 5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992208" name="Picture 5" descr="A close-up of a quilt&#10;&#10;AI-generated content may be incorrect.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A9F240" wp14:editId="3B96250D">
            <wp:extent cx="6858000" cy="7629525"/>
            <wp:effectExtent l="0" t="0" r="0" b="3175"/>
            <wp:docPr id="473405351" name="Picture 6" descr="A white and yellow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405351" name="Picture 6" descr="A white and yellow quilt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276F28" wp14:editId="301EA83F">
            <wp:extent cx="6858000" cy="7623810"/>
            <wp:effectExtent l="0" t="0" r="0" b="0"/>
            <wp:docPr id="428598932" name="Picture 7" descr="A white and yellow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598932" name="Picture 7" descr="A white and yellow quilt&#10;&#10;AI-generated content may be incorrect.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6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5218EE" wp14:editId="102D7961">
            <wp:extent cx="6858000" cy="5143500"/>
            <wp:effectExtent l="0" t="0" r="0" b="0"/>
            <wp:docPr id="1622695" name="Picture 8" descr="A close-up of a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2695" name="Picture 8" descr="A close-up of a white quilt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583E41" wp14:editId="42FD2CAA">
            <wp:extent cx="6858000" cy="5143500"/>
            <wp:effectExtent l="0" t="0" r="0" b="0"/>
            <wp:docPr id="911938308" name="Picture 9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938308" name="Picture 9" descr="A close-up of a quilt&#10;&#10;AI-generated content may be incorrect.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22A0AC" wp14:editId="26867B1B">
            <wp:extent cx="6858000" cy="9144000"/>
            <wp:effectExtent l="0" t="0" r="0" b="0"/>
            <wp:docPr id="441718324" name="Picture 10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718324" name="Picture 10" descr="A close-up of a quilt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C3BD2B" wp14:editId="30284944">
            <wp:extent cx="6858000" cy="9144000"/>
            <wp:effectExtent l="0" t="0" r="0" b="0"/>
            <wp:docPr id="1047503888" name="Picture 11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503888" name="Picture 11" descr="A close-up of a quilt&#10;&#10;AI-generated content may be incorrect.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C403D1" wp14:editId="3D9C0C09">
            <wp:extent cx="6858000" cy="5143500"/>
            <wp:effectExtent l="0" t="0" r="0" b="0"/>
            <wp:docPr id="295862577" name="Picture 12" descr="A close-up of a white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862577" name="Picture 12" descr="A close-up of a white fabric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66430C" wp14:editId="4D5E8188">
            <wp:extent cx="6858000" cy="5143500"/>
            <wp:effectExtent l="0" t="0" r="0" b="0"/>
            <wp:docPr id="1617769388" name="Picture 13" descr="A close-up of a white clot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7769388" name="Picture 13" descr="A close-up of a white cloth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5D1F49" wp14:editId="362711B7">
            <wp:extent cx="6858000" cy="4537710"/>
            <wp:effectExtent l="0" t="0" r="0" b="0"/>
            <wp:docPr id="1238948874" name="Picture 14" descr="A quilt with a draw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948874" name="Picture 14" descr="A quilt with a drawing on it&#10;&#10;AI-generated content may be incorrect.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37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16F67668" w14:textId="77777777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A59F0C4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926B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FC18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1347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65E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305FF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095A946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776539E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17281A7" w14:textId="77777777" w:rsidR="0097695B" w:rsidRDefault="00D83C6F" w:rsidP="003C6205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00E4D8C9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65D46D2" w14:textId="77777777" w:rsidR="0097695B" w:rsidRDefault="00D83C6F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2372E226" w14:textId="77777777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35A3F20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2FC5A5B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6234992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2CA5143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69C4E68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578C82A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6C2D390D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D8929FE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21CF69A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656A23E4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CD0E52">
              <w:rPr>
                <w:color w:val="4472C4" w:themeColor="accent1"/>
              </w:rPr>
              <w:t>1920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CD0E52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0F0A5286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CD0E52">
              <w:rPr>
                <w:noProof/>
                <w:color w:val="4472C4" w:themeColor="accent1"/>
              </w:rPr>
              <w:t>1920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CD0E52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7007D1EC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CD0E52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54A7636F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2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CD0E52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3D5EA7CF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CD0E52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13A35229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CD0E52">
              <w:rPr>
                <w:noProof/>
                <w:color w:val="4472C4" w:themeColor="accent1"/>
              </w:rPr>
              <w:t>76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CD0E52">
              <w:rPr>
                <w:noProof/>
                <w:color w:val="4472C4" w:themeColor="accent1"/>
              </w:rPr>
              <w:t>68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6C6989EB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Other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 x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r>
              <w:t>Button-hole</w:t>
            </w:r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 x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Button-hole</w:t>
            </w:r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24"/>
      <w:footerReference w:type="default" r:id="rId25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465DB07" w14:textId="77777777" w:rsidR="002F5177" w:rsidRDefault="002F5177" w:rsidP="00505854">
      <w:r>
        <w:separator/>
      </w:r>
    </w:p>
  </w:endnote>
  <w:endnote w:type="continuationSeparator" w:id="0">
    <w:p w14:paraId="7D75056E" w14:textId="77777777" w:rsidR="002F5177" w:rsidRDefault="002F5177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A8D14C8" w14:textId="77777777" w:rsidR="002F5177" w:rsidRDefault="002F5177" w:rsidP="00505854">
      <w:r>
        <w:separator/>
      </w:r>
    </w:p>
  </w:footnote>
  <w:footnote w:type="continuationSeparator" w:id="0">
    <w:p w14:paraId="2AAEC505" w14:textId="77777777" w:rsidR="002F5177" w:rsidRDefault="002F5177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237A245D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0A5B15">
      <w:rPr>
        <w:b/>
        <w:bCs/>
        <w:sz w:val="28"/>
        <w:szCs w:val="28"/>
      </w:rPr>
      <w:t>0208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CD0E52">
      <w:rPr>
        <w:noProof/>
        <w:sz w:val="28"/>
        <w:szCs w:val="28"/>
      </w:rPr>
      <w:t>August 24,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B15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177"/>
    <w:rsid w:val="002F5BE2"/>
    <w:rsid w:val="0031009D"/>
    <w:rsid w:val="00313E29"/>
    <w:rsid w:val="0033207B"/>
    <w:rsid w:val="0033673F"/>
    <w:rsid w:val="003405B7"/>
    <w:rsid w:val="003419C7"/>
    <w:rsid w:val="00344D86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2F3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2604D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0D3C"/>
    <w:rsid w:val="00594945"/>
    <w:rsid w:val="00594A3C"/>
    <w:rsid w:val="005A0713"/>
    <w:rsid w:val="005A1CF8"/>
    <w:rsid w:val="005A753F"/>
    <w:rsid w:val="005B15E4"/>
    <w:rsid w:val="005B22BE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05C5C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E52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E7F95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4</TotalTime>
  <Pages>30</Pages>
  <Words>3457</Words>
  <Characters>19710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5</cp:revision>
  <dcterms:created xsi:type="dcterms:W3CDTF">2025-07-06T20:23:00Z</dcterms:created>
  <dcterms:modified xsi:type="dcterms:W3CDTF">2025-08-24T21:27:00Z</dcterms:modified>
</cp:coreProperties>
</file>