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6"/>
      </w:tblGrid>
      <w:tr w:rsidR="00325C01"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325C01" w14:paraId="15934A3C" w14:textId="77777777" w:rsidTr="00D2396E">
        <w:tc>
          <w:tcPr>
            <w:tcW w:w="5395" w:type="dxa"/>
          </w:tcPr>
          <w:p w14:paraId="2F2D6E1B" w14:textId="7C9E08E3" w:rsidR="00AC1870" w:rsidRDefault="00325C01" w:rsidP="00D2396E">
            <w:r>
              <w:rPr>
                <w:noProof/>
              </w:rPr>
              <w:drawing>
                <wp:inline distT="0" distB="0" distL="0" distR="0" wp14:anchorId="55C7E745" wp14:editId="1821AA31">
                  <wp:extent cx="3154960" cy="3686629"/>
                  <wp:effectExtent l="0" t="0" r="0" b="0"/>
                  <wp:docPr id="41904904" name="Picture 66" descr="A white blanket with red and blu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904" name="Picture 66" descr="A white blanket with red and blue arrow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8456" cy="3760825"/>
                          </a:xfrm>
                          <a:prstGeom prst="rect">
                            <a:avLst/>
                          </a:prstGeom>
                        </pic:spPr>
                      </pic:pic>
                    </a:graphicData>
                  </a:graphic>
                </wp:inline>
              </w:drawing>
            </w:r>
          </w:p>
        </w:tc>
        <w:tc>
          <w:tcPr>
            <w:tcW w:w="5395" w:type="dxa"/>
          </w:tcPr>
          <w:p w14:paraId="7CE5C3BE" w14:textId="0EFBF7E1" w:rsidR="00AC1870" w:rsidRDefault="00325C01" w:rsidP="00D2396E">
            <w:r>
              <w:rPr>
                <w:noProof/>
              </w:rPr>
              <w:drawing>
                <wp:inline distT="0" distB="0" distL="0" distR="0" wp14:anchorId="73613007" wp14:editId="258C72ED">
                  <wp:extent cx="3287486" cy="2465615"/>
                  <wp:effectExtent l="0" t="0" r="1905" b="0"/>
                  <wp:docPr id="1934779343" name="Picture 67"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79343" name="Picture 67" descr="A close-up of a patchwork&#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37118" cy="2502839"/>
                          </a:xfrm>
                          <a:prstGeom prst="rect">
                            <a:avLst/>
                          </a:prstGeom>
                        </pic:spPr>
                      </pic:pic>
                    </a:graphicData>
                  </a:graphic>
                </wp:inline>
              </w:drawing>
            </w:r>
          </w:p>
        </w:tc>
      </w:tr>
    </w:tbl>
    <w:p w14:paraId="4E939D2A" w14:textId="77777777" w:rsidR="00AC1870" w:rsidRDefault="00AC1870" w:rsidP="00AC1870">
      <w:pPr>
        <w:rPr>
          <w:b/>
          <w:bCs/>
          <w:color w:val="000000" w:themeColor="text1"/>
        </w:rPr>
      </w:pPr>
    </w:p>
    <w:p w14:paraId="10012509" w14:textId="4AA38A39" w:rsidR="00AC1870" w:rsidRDefault="00325C01"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1CD3D078" wp14:editId="7EC3580F">
            <wp:extent cx="6858000" cy="6866890"/>
            <wp:effectExtent l="0" t="0" r="0" b="3810"/>
            <wp:docPr id="169719226" name="Picture 32" descr="A green and white triangle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9226" name="Picture 32" descr="A green and white triangle pattern&#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858000" cy="6866890"/>
                    </a:xfrm>
                    <a:prstGeom prst="rect">
                      <a:avLst/>
                    </a:prstGeom>
                  </pic:spPr>
                </pic:pic>
              </a:graphicData>
            </a:graphic>
          </wp:inline>
        </w:drawing>
      </w:r>
      <w:r>
        <w:rPr>
          <w:noProof/>
        </w:rPr>
        <w:lastRenderedPageBreak/>
        <w:drawing>
          <wp:inline distT="0" distB="0" distL="0" distR="0" wp14:anchorId="5BD67C8F" wp14:editId="2716454A">
            <wp:extent cx="6858000" cy="3960495"/>
            <wp:effectExtent l="0" t="0" r="0" b="1905"/>
            <wp:docPr id="1278283648" name="Picture 3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83648" name="Picture 33" descr="A screenshot of a comput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858000" cy="3960495"/>
                    </a:xfrm>
                    <a:prstGeom prst="rect">
                      <a:avLst/>
                    </a:prstGeom>
                  </pic:spPr>
                </pic:pic>
              </a:graphicData>
            </a:graphic>
          </wp:inline>
        </w:drawing>
      </w:r>
      <w:r>
        <w:rPr>
          <w:noProof/>
        </w:rPr>
        <w:lastRenderedPageBreak/>
        <w:drawing>
          <wp:inline distT="0" distB="0" distL="0" distR="0" wp14:anchorId="740EB8CC" wp14:editId="1C6CFBE1">
            <wp:extent cx="6858000" cy="6885305"/>
            <wp:effectExtent l="0" t="0" r="0" b="0"/>
            <wp:docPr id="338627958" name="Picture 34" descr="A close-up of a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27958" name="Picture 34" descr="A close-up of a pattern&#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58000" cy="6885305"/>
                    </a:xfrm>
                    <a:prstGeom prst="rect">
                      <a:avLst/>
                    </a:prstGeom>
                  </pic:spPr>
                </pic:pic>
              </a:graphicData>
            </a:graphic>
          </wp:inline>
        </w:drawing>
      </w:r>
      <w:r>
        <w:rPr>
          <w:noProof/>
        </w:rPr>
        <w:lastRenderedPageBreak/>
        <w:drawing>
          <wp:inline distT="0" distB="0" distL="0" distR="0" wp14:anchorId="2D2A7814" wp14:editId="1C07B1F8">
            <wp:extent cx="6858000" cy="3689350"/>
            <wp:effectExtent l="0" t="0" r="0" b="6350"/>
            <wp:docPr id="576788454" name="Picture 3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88454" name="Picture 35" descr="A white paper with black tex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858000" cy="3689350"/>
                    </a:xfrm>
                    <a:prstGeom prst="rect">
                      <a:avLst/>
                    </a:prstGeom>
                  </pic:spPr>
                </pic:pic>
              </a:graphicData>
            </a:graphic>
          </wp:inline>
        </w:drawing>
      </w:r>
      <w:r>
        <w:rPr>
          <w:noProof/>
        </w:rPr>
        <w:lastRenderedPageBreak/>
        <w:drawing>
          <wp:inline distT="0" distB="0" distL="0" distR="0" wp14:anchorId="2FF8C08A" wp14:editId="603BD749">
            <wp:extent cx="6858000" cy="8013700"/>
            <wp:effectExtent l="0" t="0" r="0" b="0"/>
            <wp:docPr id="306284335" name="Picture 36" descr="A white blanket with red and blu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84335" name="Picture 36" descr="A white blanket with red and blue arrow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8013700"/>
                    </a:xfrm>
                    <a:prstGeom prst="rect">
                      <a:avLst/>
                    </a:prstGeom>
                  </pic:spPr>
                </pic:pic>
              </a:graphicData>
            </a:graphic>
          </wp:inline>
        </w:drawing>
      </w:r>
      <w:r>
        <w:rPr>
          <w:noProof/>
        </w:rPr>
        <w:lastRenderedPageBreak/>
        <w:drawing>
          <wp:inline distT="0" distB="0" distL="0" distR="0" wp14:anchorId="78F3BCB3" wp14:editId="2035FE60">
            <wp:extent cx="6858000" cy="5909945"/>
            <wp:effectExtent l="0" t="0" r="0" b="0"/>
            <wp:docPr id="64061357" name="Picture 37" descr="A quilt with triangl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1357" name="Picture 37" descr="A quilt with triangles on i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5909945"/>
                    </a:xfrm>
                    <a:prstGeom prst="rect">
                      <a:avLst/>
                    </a:prstGeom>
                  </pic:spPr>
                </pic:pic>
              </a:graphicData>
            </a:graphic>
          </wp:inline>
        </w:drawing>
      </w:r>
      <w:r>
        <w:rPr>
          <w:noProof/>
        </w:rPr>
        <w:lastRenderedPageBreak/>
        <w:drawing>
          <wp:inline distT="0" distB="0" distL="0" distR="0" wp14:anchorId="1C9003D6" wp14:editId="075B9A51">
            <wp:extent cx="6858000" cy="6021705"/>
            <wp:effectExtent l="0" t="0" r="0" b="0"/>
            <wp:docPr id="61440985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09850" name="Picture 61440985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6021705"/>
                    </a:xfrm>
                    <a:prstGeom prst="rect">
                      <a:avLst/>
                    </a:prstGeom>
                  </pic:spPr>
                </pic:pic>
              </a:graphicData>
            </a:graphic>
          </wp:inline>
        </w:drawing>
      </w:r>
      <w:r>
        <w:rPr>
          <w:noProof/>
        </w:rPr>
        <w:lastRenderedPageBreak/>
        <w:drawing>
          <wp:inline distT="0" distB="0" distL="0" distR="0" wp14:anchorId="75676F08" wp14:editId="6C4DF88C">
            <wp:extent cx="6858000" cy="6515100"/>
            <wp:effectExtent l="0" t="0" r="0" b="0"/>
            <wp:docPr id="1142369155" name="Picture 39" descr="A blue and white quilt with a blue ar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69155" name="Picture 39" descr="A blue and white quilt with a blue arrow&#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6515100"/>
                    </a:xfrm>
                    <a:prstGeom prst="rect">
                      <a:avLst/>
                    </a:prstGeom>
                  </pic:spPr>
                </pic:pic>
              </a:graphicData>
            </a:graphic>
          </wp:inline>
        </w:drawing>
      </w:r>
      <w:r>
        <w:rPr>
          <w:noProof/>
        </w:rPr>
        <w:lastRenderedPageBreak/>
        <w:drawing>
          <wp:inline distT="0" distB="0" distL="0" distR="0" wp14:anchorId="5490042E" wp14:editId="2959924A">
            <wp:extent cx="6858000" cy="6547485"/>
            <wp:effectExtent l="0" t="0" r="0" b="5715"/>
            <wp:docPr id="656854830" name="Picture 40" descr="A red and white quilt with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54830" name="Picture 40" descr="A red and white quilt with triangle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6547485"/>
                    </a:xfrm>
                    <a:prstGeom prst="rect">
                      <a:avLst/>
                    </a:prstGeom>
                  </pic:spPr>
                </pic:pic>
              </a:graphicData>
            </a:graphic>
          </wp:inline>
        </w:drawing>
      </w:r>
      <w:r>
        <w:rPr>
          <w:noProof/>
        </w:rPr>
        <w:lastRenderedPageBreak/>
        <w:drawing>
          <wp:inline distT="0" distB="0" distL="0" distR="0" wp14:anchorId="1C5DB7CD" wp14:editId="612FF1C9">
            <wp:extent cx="6858000" cy="5491480"/>
            <wp:effectExtent l="0" t="0" r="0" b="0"/>
            <wp:docPr id="2082992299" name="Picture 41" descr="A blue and white quilt with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92299" name="Picture 41" descr="A blue and white quilt with triangl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5491480"/>
                    </a:xfrm>
                    <a:prstGeom prst="rect">
                      <a:avLst/>
                    </a:prstGeom>
                  </pic:spPr>
                </pic:pic>
              </a:graphicData>
            </a:graphic>
          </wp:inline>
        </w:drawing>
      </w:r>
      <w:r>
        <w:rPr>
          <w:noProof/>
        </w:rPr>
        <w:lastRenderedPageBreak/>
        <w:drawing>
          <wp:inline distT="0" distB="0" distL="0" distR="0" wp14:anchorId="504BF33D" wp14:editId="0EA0E74C">
            <wp:extent cx="6858000" cy="6807835"/>
            <wp:effectExtent l="0" t="0" r="0" b="0"/>
            <wp:docPr id="1064989425" name="Picture 42" descr="A blue and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89425" name="Picture 42" descr="A blue and white quil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6807835"/>
                    </a:xfrm>
                    <a:prstGeom prst="rect">
                      <a:avLst/>
                    </a:prstGeom>
                  </pic:spPr>
                </pic:pic>
              </a:graphicData>
            </a:graphic>
          </wp:inline>
        </w:drawing>
      </w:r>
      <w:r>
        <w:rPr>
          <w:noProof/>
        </w:rPr>
        <w:lastRenderedPageBreak/>
        <w:drawing>
          <wp:inline distT="0" distB="0" distL="0" distR="0" wp14:anchorId="31BFD828" wp14:editId="0676978E">
            <wp:extent cx="6858000" cy="5846445"/>
            <wp:effectExtent l="0" t="0" r="0" b="0"/>
            <wp:docPr id="1309747846" name="Picture 43" descr="A blue and white quilt with a fish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47846" name="Picture 43" descr="A blue and white quilt with a fish design&#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5846445"/>
                    </a:xfrm>
                    <a:prstGeom prst="rect">
                      <a:avLst/>
                    </a:prstGeom>
                  </pic:spPr>
                </pic:pic>
              </a:graphicData>
            </a:graphic>
          </wp:inline>
        </w:drawing>
      </w:r>
      <w:r>
        <w:rPr>
          <w:noProof/>
        </w:rPr>
        <w:lastRenderedPageBreak/>
        <w:drawing>
          <wp:inline distT="0" distB="0" distL="0" distR="0" wp14:anchorId="2B54B669" wp14:editId="6478B9A3">
            <wp:extent cx="6858000" cy="5918200"/>
            <wp:effectExtent l="0" t="0" r="0" b="0"/>
            <wp:docPr id="186514830" name="Picture 44" descr="A black and white quilt with a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4830" name="Picture 44" descr="A black and white quilt with a fish&#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5918200"/>
                    </a:xfrm>
                    <a:prstGeom prst="rect">
                      <a:avLst/>
                    </a:prstGeom>
                  </pic:spPr>
                </pic:pic>
              </a:graphicData>
            </a:graphic>
          </wp:inline>
        </w:drawing>
      </w:r>
      <w:r>
        <w:rPr>
          <w:noProof/>
        </w:rPr>
        <w:lastRenderedPageBreak/>
        <w:drawing>
          <wp:inline distT="0" distB="0" distL="0" distR="0" wp14:anchorId="65BD90E3" wp14:editId="65895933">
            <wp:extent cx="6858000" cy="3858895"/>
            <wp:effectExtent l="0" t="0" r="0" b="1905"/>
            <wp:docPr id="1950487190" name="Picture 45" descr="A close-up of a fabric with a name writte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87190" name="Picture 45" descr="A close-up of a fabric with a name written on i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3858895"/>
                    </a:xfrm>
                    <a:prstGeom prst="rect">
                      <a:avLst/>
                    </a:prstGeom>
                  </pic:spPr>
                </pic:pic>
              </a:graphicData>
            </a:graphic>
          </wp:inline>
        </w:drawing>
      </w:r>
      <w:r>
        <w:rPr>
          <w:noProof/>
        </w:rPr>
        <w:lastRenderedPageBreak/>
        <w:drawing>
          <wp:inline distT="0" distB="0" distL="0" distR="0" wp14:anchorId="3ACD4355" wp14:editId="7D7F6E52">
            <wp:extent cx="6858000" cy="5593715"/>
            <wp:effectExtent l="0" t="0" r="0" b="0"/>
            <wp:docPr id="320813489" name="Picture 46" descr="A blue and white quilt with a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13489" name="Picture 46" descr="A blue and white quilt with a pattern&#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5593715"/>
                    </a:xfrm>
                    <a:prstGeom prst="rect">
                      <a:avLst/>
                    </a:prstGeom>
                  </pic:spPr>
                </pic:pic>
              </a:graphicData>
            </a:graphic>
          </wp:inline>
        </w:drawing>
      </w:r>
      <w:r>
        <w:rPr>
          <w:noProof/>
        </w:rPr>
        <w:lastRenderedPageBreak/>
        <w:drawing>
          <wp:inline distT="0" distB="0" distL="0" distR="0" wp14:anchorId="3655EF3F" wp14:editId="66198E92">
            <wp:extent cx="6858000" cy="6188710"/>
            <wp:effectExtent l="0" t="0" r="0" b="0"/>
            <wp:docPr id="2060879210" name="Picture 47" descr="A black and white quilt with a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79210" name="Picture 47" descr="A black and white quilt with a fish&#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6188710"/>
                    </a:xfrm>
                    <a:prstGeom prst="rect">
                      <a:avLst/>
                    </a:prstGeom>
                  </pic:spPr>
                </pic:pic>
              </a:graphicData>
            </a:graphic>
          </wp:inline>
        </w:drawing>
      </w:r>
      <w:r>
        <w:rPr>
          <w:noProof/>
        </w:rPr>
        <w:lastRenderedPageBreak/>
        <w:drawing>
          <wp:inline distT="0" distB="0" distL="0" distR="0" wp14:anchorId="45F166E5" wp14:editId="38C7DA96">
            <wp:extent cx="6858000" cy="6499225"/>
            <wp:effectExtent l="0" t="0" r="0" b="3175"/>
            <wp:docPr id="1128838001" name="Picture 48" descr="A red and white quilt with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38001" name="Picture 48" descr="A red and white quilt with triangl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6499225"/>
                    </a:xfrm>
                    <a:prstGeom prst="rect">
                      <a:avLst/>
                    </a:prstGeom>
                  </pic:spPr>
                </pic:pic>
              </a:graphicData>
            </a:graphic>
          </wp:inline>
        </w:drawing>
      </w:r>
      <w:r>
        <w:rPr>
          <w:noProof/>
        </w:rPr>
        <w:lastRenderedPageBreak/>
        <w:drawing>
          <wp:inline distT="0" distB="0" distL="0" distR="0" wp14:anchorId="4E3BA083" wp14:editId="0D5CB63C">
            <wp:extent cx="6858000" cy="5910580"/>
            <wp:effectExtent l="0" t="0" r="0" b="0"/>
            <wp:docPr id="426813842" name="Picture 49" descr="A red and white quilt with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13842" name="Picture 49" descr="A red and white quilt with a star&#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5910580"/>
                    </a:xfrm>
                    <a:prstGeom prst="rect">
                      <a:avLst/>
                    </a:prstGeom>
                  </pic:spPr>
                </pic:pic>
              </a:graphicData>
            </a:graphic>
          </wp:inline>
        </w:drawing>
      </w:r>
      <w:r>
        <w:rPr>
          <w:noProof/>
        </w:rPr>
        <w:lastRenderedPageBreak/>
        <w:drawing>
          <wp:inline distT="0" distB="0" distL="0" distR="0" wp14:anchorId="6D19C6DD" wp14:editId="2E2CF26B">
            <wp:extent cx="6858000" cy="6560820"/>
            <wp:effectExtent l="0" t="0" r="0" b="5080"/>
            <wp:docPr id="1605700110" name="Picture 50" descr="A blue and white quilt with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00110" name="Picture 50" descr="A blue and white quilt with triangle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6560820"/>
                    </a:xfrm>
                    <a:prstGeom prst="rect">
                      <a:avLst/>
                    </a:prstGeom>
                  </pic:spPr>
                </pic:pic>
              </a:graphicData>
            </a:graphic>
          </wp:inline>
        </w:drawing>
      </w:r>
      <w:r>
        <w:rPr>
          <w:noProof/>
        </w:rPr>
        <w:lastRenderedPageBreak/>
        <w:drawing>
          <wp:inline distT="0" distB="0" distL="0" distR="0" wp14:anchorId="55C6BEE6" wp14:editId="4453FFCE">
            <wp:extent cx="6858000" cy="3658235"/>
            <wp:effectExtent l="0" t="0" r="0" b="0"/>
            <wp:docPr id="1552726248" name="Picture 51" descr="A close-up of a black and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26248" name="Picture 51" descr="A close-up of a black and white quil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3658235"/>
                    </a:xfrm>
                    <a:prstGeom prst="rect">
                      <a:avLst/>
                    </a:prstGeom>
                  </pic:spPr>
                </pic:pic>
              </a:graphicData>
            </a:graphic>
          </wp:inline>
        </w:drawing>
      </w:r>
      <w:r>
        <w:rPr>
          <w:noProof/>
        </w:rPr>
        <w:lastRenderedPageBreak/>
        <w:drawing>
          <wp:inline distT="0" distB="0" distL="0" distR="0" wp14:anchorId="537AF1CA" wp14:editId="4C1F02BA">
            <wp:extent cx="6858000" cy="7266940"/>
            <wp:effectExtent l="0" t="0" r="0" b="0"/>
            <wp:docPr id="1981237564" name="Picture 52"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37564" name="Picture 52" descr="A close-up of a quilt&#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7266940"/>
                    </a:xfrm>
                    <a:prstGeom prst="rect">
                      <a:avLst/>
                    </a:prstGeom>
                  </pic:spPr>
                </pic:pic>
              </a:graphicData>
            </a:graphic>
          </wp:inline>
        </w:drawing>
      </w:r>
      <w:r>
        <w:rPr>
          <w:noProof/>
        </w:rPr>
        <w:lastRenderedPageBreak/>
        <w:drawing>
          <wp:inline distT="0" distB="0" distL="0" distR="0" wp14:anchorId="21963D70" wp14:editId="2EA00650">
            <wp:extent cx="6858000" cy="6373495"/>
            <wp:effectExtent l="0" t="0" r="0" b="1905"/>
            <wp:docPr id="53617037" name="Picture 53" descr="A blue and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7037" name="Picture 53" descr="A blue and white quilt&#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6373495"/>
                    </a:xfrm>
                    <a:prstGeom prst="rect">
                      <a:avLst/>
                    </a:prstGeom>
                  </pic:spPr>
                </pic:pic>
              </a:graphicData>
            </a:graphic>
          </wp:inline>
        </w:drawing>
      </w:r>
      <w:r>
        <w:rPr>
          <w:noProof/>
        </w:rPr>
        <w:lastRenderedPageBreak/>
        <w:drawing>
          <wp:inline distT="0" distB="0" distL="0" distR="0" wp14:anchorId="695C6D2E" wp14:editId="50681755">
            <wp:extent cx="6858000" cy="3618230"/>
            <wp:effectExtent l="0" t="0" r="0" b="1270"/>
            <wp:docPr id="799165910" name="Picture 54"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65910" name="Picture 54" descr="A close-up of a fabric&#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58000" cy="3618230"/>
                    </a:xfrm>
                    <a:prstGeom prst="rect">
                      <a:avLst/>
                    </a:prstGeom>
                  </pic:spPr>
                </pic:pic>
              </a:graphicData>
            </a:graphic>
          </wp:inline>
        </w:drawing>
      </w:r>
      <w:r>
        <w:rPr>
          <w:noProof/>
        </w:rPr>
        <w:drawing>
          <wp:inline distT="0" distB="0" distL="0" distR="0" wp14:anchorId="2BB102E7" wp14:editId="05CE24D8">
            <wp:extent cx="6858000" cy="4438015"/>
            <wp:effectExtent l="0" t="0" r="0" b="0"/>
            <wp:docPr id="967978804" name="Picture 55" descr="A blue and white quilt with a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78804" name="Picture 55" descr="A blue and white quilt with a pattern&#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4438015"/>
                    </a:xfrm>
                    <a:prstGeom prst="rect">
                      <a:avLst/>
                    </a:prstGeom>
                  </pic:spPr>
                </pic:pic>
              </a:graphicData>
            </a:graphic>
          </wp:inline>
        </w:drawing>
      </w:r>
      <w:r>
        <w:rPr>
          <w:noProof/>
        </w:rPr>
        <w:lastRenderedPageBreak/>
        <w:drawing>
          <wp:inline distT="0" distB="0" distL="0" distR="0" wp14:anchorId="555F1885" wp14:editId="4E3C185B">
            <wp:extent cx="6858000" cy="6348730"/>
            <wp:effectExtent l="0" t="0" r="0" b="1270"/>
            <wp:docPr id="434986294" name="Picture 56" descr="A red and white quilt with black and white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86294" name="Picture 56" descr="A red and white quilt with black and white triangle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6348730"/>
                    </a:xfrm>
                    <a:prstGeom prst="rect">
                      <a:avLst/>
                    </a:prstGeom>
                  </pic:spPr>
                </pic:pic>
              </a:graphicData>
            </a:graphic>
          </wp:inline>
        </w:drawing>
      </w:r>
      <w:r>
        <w:rPr>
          <w:noProof/>
        </w:rPr>
        <w:lastRenderedPageBreak/>
        <w:drawing>
          <wp:inline distT="0" distB="0" distL="0" distR="0" wp14:anchorId="30F50035" wp14:editId="23A4D6B8">
            <wp:extent cx="6858000" cy="7666990"/>
            <wp:effectExtent l="0" t="0" r="0" b="3810"/>
            <wp:docPr id="1294407187" name="Picture 57" descr="A piece of fabric with a flowe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07187" name="Picture 57" descr="A piece of fabric with a flower pattern&#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58000" cy="7666990"/>
                    </a:xfrm>
                    <a:prstGeom prst="rect">
                      <a:avLst/>
                    </a:prstGeom>
                  </pic:spPr>
                </pic:pic>
              </a:graphicData>
            </a:graphic>
          </wp:inline>
        </w:drawing>
      </w:r>
      <w:r>
        <w:rPr>
          <w:noProof/>
        </w:rPr>
        <w:lastRenderedPageBreak/>
        <w:drawing>
          <wp:inline distT="0" distB="0" distL="0" distR="0" wp14:anchorId="008D9D08" wp14:editId="65986D45">
            <wp:extent cx="6858000" cy="7666990"/>
            <wp:effectExtent l="0" t="0" r="0" b="3810"/>
            <wp:docPr id="1743137852" name="Picture 58" descr="A piece of fabric with a flowe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37852" name="Picture 58" descr="A piece of fabric with a flower pattern&#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58000" cy="7666990"/>
                    </a:xfrm>
                    <a:prstGeom prst="rect">
                      <a:avLst/>
                    </a:prstGeom>
                  </pic:spPr>
                </pic:pic>
              </a:graphicData>
            </a:graphic>
          </wp:inline>
        </w:drawing>
      </w:r>
      <w:r>
        <w:rPr>
          <w:noProof/>
        </w:rPr>
        <w:lastRenderedPageBreak/>
        <w:drawing>
          <wp:inline distT="0" distB="0" distL="0" distR="0" wp14:anchorId="5DCDAA07" wp14:editId="0CBD3C39">
            <wp:extent cx="6858000" cy="5143500"/>
            <wp:effectExtent l="0" t="0" r="0" b="0"/>
            <wp:docPr id="357597664" name="Picture 59"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97664" name="Picture 59" descr="A close-up of a patchwork&#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B37D47F" wp14:editId="0975F178">
            <wp:extent cx="6858000" cy="5143500"/>
            <wp:effectExtent l="0" t="0" r="0" b="0"/>
            <wp:docPr id="71711224" name="Picture 60"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1224" name="Picture 60" descr="A close-up of a patchwork&#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50283BC9" wp14:editId="46C833BF">
            <wp:extent cx="6858000" cy="5143500"/>
            <wp:effectExtent l="0" t="0" r="0" b="0"/>
            <wp:docPr id="434746960" name="Picture 61"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46960" name="Picture 61" descr="A close-up of a patchwork&#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CB9BC4D" wp14:editId="3D6780E2">
            <wp:extent cx="6858000" cy="5143500"/>
            <wp:effectExtent l="0" t="0" r="0" b="0"/>
            <wp:docPr id="1877072631" name="Picture 62" descr="A close-up of a blue and white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72631" name="Picture 62" descr="A close-up of a blue and white patchwork&#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21B611AA" wp14:editId="4C503E01">
            <wp:extent cx="6858000" cy="5143500"/>
            <wp:effectExtent l="0" t="0" r="0" b="0"/>
            <wp:docPr id="535458320" name="Picture 63" descr="A ruler measuring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58320" name="Picture 63" descr="A ruler measuring a piece of fabric&#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2DF0E70" wp14:editId="321AE1AB">
            <wp:extent cx="6858000" cy="5143500"/>
            <wp:effectExtent l="0" t="0" r="0" b="0"/>
            <wp:docPr id="323555655" name="Picture 64" descr="A ruler on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55655" name="Picture 64" descr="A ruler on a piece of fabric&#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7EFA9A19" wp14:editId="2CC58F65">
            <wp:extent cx="6858000" cy="5143500"/>
            <wp:effectExtent l="0" t="0" r="0" b="0"/>
            <wp:docPr id="1273253301" name="Picture 65" descr="A ruler and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53301" name="Picture 65" descr="A ruler and piece of fabric&#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sidR="00AC1870">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30D02B4B"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FE75BB">
              <w:rPr>
                <w:color w:val="4472C4" w:themeColor="accent1"/>
              </w:rPr>
              <w:t>1885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FE75BB">
              <w:rPr>
                <w:noProof/>
                <w:color w:val="4472C4" w:themeColor="accent1"/>
              </w:rPr>
              <w:t>10</w:t>
            </w:r>
            <w:r w:rsidRPr="00AD5CE1">
              <w:rPr>
                <w:color w:val="4472C4" w:themeColor="accent1"/>
              </w:rPr>
              <w:fldChar w:fldCharType="end"/>
            </w:r>
            <w:r w:rsidRPr="00AD5CE1">
              <w:t xml:space="preserve"> Years</w:t>
            </w:r>
          </w:p>
          <w:p w14:paraId="3788524C"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03CA05CE" w14:textId="1C09D715"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FE75BB">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7EDE8F0A"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4"/>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FE75BB">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34264748"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FE75BB">
              <w:rPr>
                <w:noProof/>
                <w:color w:val="4472C4" w:themeColor="accent1"/>
              </w:rPr>
              <w:t>1</w:t>
            </w:r>
            <w:r>
              <w:rPr>
                <w:color w:val="4472C4" w:themeColor="accent1"/>
              </w:rPr>
              <w:fldChar w:fldCharType="end"/>
            </w:r>
          </w:p>
        </w:tc>
        <w:tc>
          <w:tcPr>
            <w:tcW w:w="5395" w:type="dxa"/>
          </w:tcPr>
          <w:p w14:paraId="3583F86B" w14:textId="1438CF6D"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FE75BB">
              <w:rPr>
                <w:noProof/>
                <w:color w:val="4472C4" w:themeColor="accent1"/>
              </w:rPr>
              <w:t>84</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FE75BB">
              <w:rPr>
                <w:noProof/>
                <w:color w:val="4472C4" w:themeColor="accent1"/>
              </w:rPr>
              <w:t>72</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096793A9"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Default="00C84D35" w:rsidP="00EB408B">
      <w:pPr>
        <w:rPr>
          <w:rFonts w:asciiTheme="majorHAnsi" w:eastAsiaTheme="majorEastAsia" w:hAnsiTheme="majorHAnsi" w:cstheme="majorBidi"/>
          <w:color w:val="2F5496" w:themeColor="accent1" w:themeShade="BF"/>
          <w:sz w:val="40"/>
          <w:szCs w:val="40"/>
        </w:rPr>
      </w:pPr>
    </w:p>
    <w:p w14:paraId="22A4D2F6" w14:textId="77777777" w:rsidR="00325C01" w:rsidRDefault="00325C01" w:rsidP="00325C01">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283DD96C" w14:textId="77777777" w:rsidR="00325C01" w:rsidRDefault="00325C01" w:rsidP="00325C01">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w:t>
      </w:r>
    </w:p>
    <w:p w14:paraId="67CAD019" w14:textId="77777777" w:rsidR="00325C01" w:rsidRDefault="00325C01" w:rsidP="00325C01">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Piecing: unknown</w:t>
      </w:r>
    </w:p>
    <w:p w14:paraId="6A9E38B1" w14:textId="77777777" w:rsidR="00325C01" w:rsidRDefault="00325C01" w:rsidP="00325C01">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Top Assembly: unknown</w:t>
      </w:r>
    </w:p>
    <w:p w14:paraId="52F1CC38" w14:textId="77777777" w:rsidR="00325C01" w:rsidRDefault="00325C01" w:rsidP="00325C01">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circa 1890</w:t>
      </w:r>
    </w:p>
    <w:p w14:paraId="21346C18" w14:textId="77777777" w:rsidR="00325C01" w:rsidRDefault="00325C01" w:rsidP="00325C01">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73238FD6" w14:textId="77777777" w:rsidR="00325C01" w:rsidRDefault="00325C01" w:rsidP="00325C01">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From August 19, 2022</w:t>
      </w:r>
    </w:p>
    <w:p w14:paraId="3651EAA5" w14:textId="77777777" w:rsidR="00325C01" w:rsidRDefault="00325C01" w:rsidP="00325C01">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Vendor: To August 19, 2022</w:t>
      </w:r>
    </w:p>
    <w:p w14:paraId="7FA396FA" w14:textId="77777777" w:rsidR="00325C01" w:rsidRDefault="00325C01" w:rsidP="00325C01">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41E3E942" w14:textId="77777777" w:rsidR="00325C01" w:rsidRDefault="00325C01" w:rsidP="00325C01">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Overall</w:t>
      </w:r>
    </w:p>
    <w:p w14:paraId="5F786D27"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2A006BC1" w14:textId="77777777" w:rsidR="00325C01" w:rsidRDefault="00325C01" w:rsidP="00325C01">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Length: 82.5″</w:t>
      </w:r>
    </w:p>
    <w:p w14:paraId="6D3284E1" w14:textId="77777777" w:rsidR="00325C01" w:rsidRDefault="00325C01" w:rsidP="00325C01">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Width: 68.5″</w:t>
      </w:r>
    </w:p>
    <w:p w14:paraId="4620ADAA"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Condition</w:t>
      </w:r>
    </w:p>
    <w:p w14:paraId="6EB32B3F" w14:textId="77777777" w:rsidR="00325C01" w:rsidRDefault="00325C01" w:rsidP="00325C01">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Very Good</w:t>
      </w:r>
    </w:p>
    <w:p w14:paraId="6A8EFD94" w14:textId="77777777" w:rsidR="00325C01" w:rsidRDefault="00325C01" w:rsidP="00325C01">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Top</w:t>
      </w:r>
    </w:p>
    <w:p w14:paraId="0AA313F9"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2D41FEF1" w14:textId="77777777" w:rsidR="00325C01" w:rsidRDefault="00325C01" w:rsidP="00325C01">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57DE21F7" w14:textId="77777777" w:rsidR="00325C01" w:rsidRDefault="00325C01" w:rsidP="00325C01">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Prints</w:t>
      </w:r>
    </w:p>
    <w:p w14:paraId="7FC9E654" w14:textId="77777777" w:rsidR="00325C01" w:rsidRDefault="00325C01" w:rsidP="00325C01">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Yardage</w:t>
      </w:r>
    </w:p>
    <w:p w14:paraId="7F963067" w14:textId="77777777" w:rsidR="00325C01" w:rsidRDefault="00325C01" w:rsidP="00325C01">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Predominant Colors: White, Burgundy, Black, Blue</w:t>
      </w:r>
    </w:p>
    <w:p w14:paraId="3FCBE46B"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0C06A03C" w14:textId="77777777" w:rsidR="00325C01" w:rsidRDefault="00325C01" w:rsidP="00325C01">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Grid</w:t>
      </w:r>
    </w:p>
    <w:p w14:paraId="753DDC95"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5 x 6 grid with every other block piece to form a checkerboard. There are a total of 15 pieced blocks and 15 blocks of unpieced yardage.</w:t>
      </w:r>
    </w:p>
    <w:p w14:paraId="61444892"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Unit Description</w:t>
      </w:r>
    </w:p>
    <w:p w14:paraId="13A10067" w14:textId="77777777" w:rsidR="00325C01" w:rsidRDefault="00325C01" w:rsidP="00325C01">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Unit Name: Tree of Paradise (BB ID: 811) or Temperance Tree (BB ID: 811.5).</w:t>
      </w:r>
    </w:p>
    <w:p w14:paraId="22993075" w14:textId="77777777" w:rsidR="00325C01" w:rsidRDefault="00325C01" w:rsidP="00325C01">
      <w:pPr>
        <w:numPr>
          <w:ilvl w:val="3"/>
          <w:numId w:val="11"/>
        </w:numPr>
        <w:shd w:val="clear" w:color="auto" w:fill="FFFFFF"/>
        <w:rPr>
          <w:rFonts w:ascii="Segoe UI" w:hAnsi="Segoe UI" w:cs="Segoe UI"/>
          <w:color w:val="000000"/>
          <w:sz w:val="30"/>
          <w:szCs w:val="30"/>
        </w:rPr>
      </w:pPr>
      <w:r>
        <w:rPr>
          <w:rFonts w:ascii="Segoe UI" w:hAnsi="Segoe UI" w:cs="Segoe UI"/>
          <w:color w:val="000000"/>
          <w:sz w:val="30"/>
          <w:szCs w:val="30"/>
        </w:rPr>
        <w:t>The Tree of Temperance Pattern was published in 1894.</w:t>
      </w:r>
    </w:p>
    <w:p w14:paraId="69E4C574" w14:textId="77777777" w:rsidR="00325C01" w:rsidRDefault="00325C01" w:rsidP="00325C01">
      <w:pPr>
        <w:numPr>
          <w:ilvl w:val="3"/>
          <w:numId w:val="11"/>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While the foreground and background patterns of this quilt top’s blocks the the Tree of Paradise and Temperance Tree, this quilt’s blocks are not an exact match to the piecing pattern. The variations are found in the tree trunks. This quilt’s trunks are solid, not split along their length. In this quilt, the root flair at the bottom of the trunk is a single piece of fabric that is pieced to the background and appliqued to the narrow portion of the trunk.</w:t>
      </w:r>
    </w:p>
    <w:p w14:paraId="0877E1E3" w14:textId="77777777" w:rsidR="00325C01" w:rsidRDefault="00325C01" w:rsidP="00325C01">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Width: </w:t>
      </w:r>
      <w:proofErr w:type="gramStart"/>
      <w:r>
        <w:rPr>
          <w:rFonts w:ascii="Segoe UI" w:hAnsi="Segoe UI" w:cs="Segoe UI"/>
          <w:strike/>
          <w:color w:val="000000"/>
          <w:sz w:val="30"/>
          <w:szCs w:val="30"/>
        </w:rPr>
        <w:t>–“</w:t>
      </w:r>
      <w:proofErr w:type="gramEnd"/>
    </w:p>
    <w:p w14:paraId="7A2186C5" w14:textId="77777777" w:rsidR="00325C01" w:rsidRDefault="00325C01" w:rsidP="00325C01">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 xml:space="preserve">Length: </w:t>
      </w:r>
      <w:proofErr w:type="gramStart"/>
      <w:r>
        <w:rPr>
          <w:rFonts w:ascii="Segoe UI" w:hAnsi="Segoe UI" w:cs="Segoe UI"/>
          <w:strike/>
          <w:color w:val="000000"/>
          <w:sz w:val="30"/>
          <w:szCs w:val="30"/>
        </w:rPr>
        <w:t>–“</w:t>
      </w:r>
      <w:proofErr w:type="gramEnd"/>
    </w:p>
    <w:p w14:paraId="733C3471"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Straight setting</w:t>
      </w:r>
    </w:p>
    <w:p w14:paraId="67B4BD12" w14:textId="77777777" w:rsidR="00325C01" w:rsidRDefault="00325C01" w:rsidP="00325C01">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Techniques: Patchwork / Applique / Embroidery</w:t>
      </w:r>
    </w:p>
    <w:p w14:paraId="1BC65CA5"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Embroidery of name with chain stitch.</w:t>
      </w:r>
    </w:p>
    <w:p w14:paraId="23DCD825" w14:textId="77777777" w:rsidR="00325C01" w:rsidRDefault="00325C01" w:rsidP="00325C01">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Stitching Method: Mostly by Hand, some machine applique/top stitching</w:t>
      </w:r>
    </w:p>
    <w:p w14:paraId="6A5CD1BD" w14:textId="77777777" w:rsidR="00325C01" w:rsidRDefault="00325C01" w:rsidP="00325C01">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Workmanship of Piecing: Good</w:t>
      </w:r>
    </w:p>
    <w:p w14:paraId="05E738C0" w14:textId="77777777" w:rsidR="00325C01" w:rsidRDefault="00325C01" w:rsidP="00325C01">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Workmanship of Setting: Very Good</w:t>
      </w:r>
    </w:p>
    <w:p w14:paraId="1278BF3F" w14:textId="77777777" w:rsidR="00325C01" w:rsidRDefault="00325C01" w:rsidP="00325C01">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Other Descriptions</w:t>
      </w:r>
    </w:p>
    <w:p w14:paraId="3D4D8EC8"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The quilt blocks were mostly stitched by hand. The hand-stitching was not terribly skilled. The stitch length is uneven and there is a great deal of extra or stretched fabric across the field of the quilt top.</w:t>
      </w:r>
    </w:p>
    <w:p w14:paraId="636B5FA7"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Many points were lost. This seems to run against what I would expect from someone who aspired to this block. Lost points are a beginner’s issue when piecing by hand. This is not a beginner’s block.</w:t>
      </w:r>
    </w:p>
    <w:p w14:paraId="29417112"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 xml:space="preserve">The assembled tree blocks were sewn into the top with a machine. The background fabric of the tree blocks varies. In some </w:t>
      </w:r>
      <w:proofErr w:type="gramStart"/>
      <w:r>
        <w:rPr>
          <w:rFonts w:ascii="Segoe UI" w:hAnsi="Segoe UI" w:cs="Segoe UI"/>
          <w:color w:val="000000"/>
          <w:sz w:val="30"/>
          <w:szCs w:val="30"/>
        </w:rPr>
        <w:t>cases</w:t>
      </w:r>
      <w:proofErr w:type="gramEnd"/>
      <w:r>
        <w:rPr>
          <w:rFonts w:ascii="Segoe UI" w:hAnsi="Segoe UI" w:cs="Segoe UI"/>
          <w:color w:val="000000"/>
          <w:sz w:val="30"/>
          <w:szCs w:val="30"/>
        </w:rPr>
        <w:t xml:space="preserve"> the background fabric matches the fabric used in the setting squares. In any case, the trees are hand </w:t>
      </w:r>
      <w:proofErr w:type="gramStart"/>
      <w:r>
        <w:rPr>
          <w:rFonts w:ascii="Segoe UI" w:hAnsi="Segoe UI" w:cs="Segoe UI"/>
          <w:color w:val="000000"/>
          <w:sz w:val="30"/>
          <w:szCs w:val="30"/>
        </w:rPr>
        <w:t>pieced</w:t>
      </w:r>
      <w:proofErr w:type="gramEnd"/>
      <w:r>
        <w:rPr>
          <w:rFonts w:ascii="Segoe UI" w:hAnsi="Segoe UI" w:cs="Segoe UI"/>
          <w:color w:val="000000"/>
          <w:sz w:val="30"/>
          <w:szCs w:val="30"/>
        </w:rPr>
        <w:t xml:space="preserve"> and the assembled blocks sewn to the top by machine.</w:t>
      </w:r>
    </w:p>
    <w:p w14:paraId="4E9B8C7D" w14:textId="77777777" w:rsidR="00325C01" w:rsidRDefault="00325C01" w:rsidP="00325C01">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The fabrics are mourning prints. This may have been used as a coffin cover. George’s coffin?</w:t>
      </w:r>
    </w:p>
    <w:p w14:paraId="40698628" w14:textId="33101286" w:rsidR="00325C01" w:rsidRDefault="00325C01" w:rsidP="00325C01">
      <w:pPr>
        <w:rPr>
          <w:rFonts w:ascii="Times New Roman" w:hAnsi="Times New Roman" w:cs="Times New Roman"/>
        </w:rPr>
      </w:pPr>
      <w:r>
        <w:lastRenderedPageBreak/>
        <w:fldChar w:fldCharType="begin"/>
      </w:r>
      <w:r>
        <w:instrText xml:space="preserve"> INCLUDEPICTURE "https://i0.wp.com/just-for-the-fun-of-it.com/wp-content/uploads/2022/11/2022-11-10_23-39-19.jpg?resize=750%2C750&amp;ssl=1" \* MERGEFORMATINET </w:instrText>
      </w:r>
      <w:r>
        <w:fldChar w:fldCharType="separate"/>
      </w:r>
      <w:r>
        <w:rPr>
          <w:noProof/>
        </w:rPr>
        <w:drawing>
          <wp:inline distT="0" distB="0" distL="0" distR="0" wp14:anchorId="640A260F" wp14:editId="71039FA3">
            <wp:extent cx="6858000" cy="6858000"/>
            <wp:effectExtent l="0" t="0" r="0" b="0"/>
            <wp:docPr id="13505667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r>
        <w:fldChar w:fldCharType="end"/>
      </w:r>
      <w:r>
        <w:t>811.5 Temperance Tree</w:t>
      </w:r>
      <w:r>
        <w:lastRenderedPageBreak/>
        <w:fldChar w:fldCharType="begin"/>
      </w:r>
      <w:r>
        <w:instrText xml:space="preserve"> INCLUDEPICTURE "https://i0.wp.com/just-for-the-fun-of-it.com/wp-content/uploads/2022/11/2022-11-10_23-39-58.jpg?resize=750%2C433&amp;ssl=1" \* MERGEFORMATINET </w:instrText>
      </w:r>
      <w:r>
        <w:fldChar w:fldCharType="separate"/>
      </w:r>
      <w:r>
        <w:rPr>
          <w:noProof/>
        </w:rPr>
        <w:drawing>
          <wp:inline distT="0" distB="0" distL="0" distR="0" wp14:anchorId="7462E7BC" wp14:editId="7B794C0C">
            <wp:extent cx="6858000" cy="3962400"/>
            <wp:effectExtent l="0" t="0" r="0" b="0"/>
            <wp:docPr id="407001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39624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"https://i0.wp.com/just-for-the-fun-of-it.com/wp-content/uploads/2022/11/2022-11-12_12-24-09.jpg?resize=750%2C753&amp;ssl=1" \* MERGEFORMATINET </w:instrText>
      </w:r>
      <w:r>
        <w:fldChar w:fldCharType="separate"/>
      </w:r>
      <w:r>
        <w:rPr>
          <w:noProof/>
        </w:rPr>
        <w:drawing>
          <wp:inline distT="0" distB="0" distL="0" distR="0" wp14:anchorId="116112C8" wp14:editId="37ED3CA2">
            <wp:extent cx="6858000" cy="6889750"/>
            <wp:effectExtent l="0" t="0" r="0" b="6350"/>
            <wp:docPr id="19400079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6889750"/>
                    </a:xfrm>
                    <a:prstGeom prst="rect">
                      <a:avLst/>
                    </a:prstGeom>
                    <a:noFill/>
                    <a:ln>
                      <a:noFill/>
                    </a:ln>
                  </pic:spPr>
                </pic:pic>
              </a:graphicData>
            </a:graphic>
          </wp:inline>
        </w:drawing>
      </w:r>
      <w:r>
        <w:fldChar w:fldCharType="end"/>
      </w:r>
      <w:r>
        <w:t>811 Tree of Paradise</w:t>
      </w:r>
      <w:r>
        <w:lastRenderedPageBreak/>
        <w:fldChar w:fldCharType="begin"/>
      </w:r>
      <w:r>
        <w:instrText xml:space="preserve"> INCLUDEPICTURE "https://i0.wp.com/just-for-the-fun-of-it.com/wp-content/uploads/2022/11/2022-11-12_12-24-42.jpg?resize=750%2C404&amp;ssl=1" \* MERGEFORMATINET </w:instrText>
      </w:r>
      <w:r>
        <w:fldChar w:fldCharType="separate"/>
      </w:r>
      <w:r>
        <w:rPr>
          <w:noProof/>
        </w:rPr>
        <w:drawing>
          <wp:inline distT="0" distB="0" distL="0" distR="0" wp14:anchorId="541A4352" wp14:editId="4B0B5A37">
            <wp:extent cx="6858000" cy="3690620"/>
            <wp:effectExtent l="0" t="0" r="0" b="5080"/>
            <wp:docPr id="8666002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3690620"/>
                    </a:xfrm>
                    <a:prstGeom prst="rect">
                      <a:avLst/>
                    </a:prstGeom>
                    <a:noFill/>
                    <a:ln>
                      <a:noFill/>
                    </a:ln>
                  </pic:spPr>
                </pic:pic>
              </a:graphicData>
            </a:graphic>
          </wp:inline>
        </w:drawing>
      </w:r>
      <w:r>
        <w:fldChar w:fldCharType="end"/>
      </w:r>
      <w:r>
        <w:t>Block ID: Encyclopedia of Pieced Quilt Patterns, 3rd ed. Barbara Brackman.</w:t>
      </w:r>
      <w:r>
        <w:lastRenderedPageBreak/>
        <w:fldChar w:fldCharType="begin"/>
      </w:r>
      <w:r>
        <w:instrText xml:space="preserve"> INCLUDEPICTURE "https://i0.wp.com/just-for-the-fun-of-it.com/wp-content/uploads/2022/09/P1030933-scaled.jpg?resize=750%2C876&amp;ssl=1" \* MERGEFORMATINET </w:instrText>
      </w:r>
      <w:r>
        <w:fldChar w:fldCharType="separate"/>
      </w:r>
      <w:r>
        <w:rPr>
          <w:noProof/>
        </w:rPr>
        <w:drawing>
          <wp:inline distT="0" distB="0" distL="0" distR="0" wp14:anchorId="0E957144" wp14:editId="6C44DA92">
            <wp:extent cx="6858000" cy="8018145"/>
            <wp:effectExtent l="0" t="0" r="0" b="0"/>
            <wp:docPr id="2928793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801814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"https://i0.wp.com/just-for-the-fun-of-it.com/wp-content/uploads/2022/09/P1030935.jpg?w=750&amp;ssl=1" \* MERGEFORMATINET </w:instrText>
      </w:r>
      <w:r>
        <w:fldChar w:fldCharType="separate"/>
      </w:r>
      <w:r>
        <w:rPr>
          <w:noProof/>
        </w:rPr>
        <w:drawing>
          <wp:inline distT="0" distB="0" distL="0" distR="0" wp14:anchorId="1626F454" wp14:editId="4FCD8529">
            <wp:extent cx="6858000" cy="5915660"/>
            <wp:effectExtent l="0" t="0" r="0" b="2540"/>
            <wp:docPr id="11221479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915660"/>
                    </a:xfrm>
                    <a:prstGeom prst="rect">
                      <a:avLst/>
                    </a:prstGeom>
                    <a:noFill/>
                    <a:ln>
                      <a:noFill/>
                    </a:ln>
                  </pic:spPr>
                </pic:pic>
              </a:graphicData>
            </a:graphic>
          </wp:inline>
        </w:drawing>
      </w:r>
      <w:r>
        <w:fldChar w:fldCharType="end"/>
      </w:r>
      <w:r>
        <w:t>Neon Print</w:t>
      </w:r>
      <w:r>
        <w:lastRenderedPageBreak/>
        <w:fldChar w:fldCharType="begin"/>
      </w:r>
      <w:r>
        <w:instrText xml:space="preserve"> INCLUDEPICTURE "https://i0.wp.com/just-for-the-fun-of-it.com/wp-content/uploads/2022/09/P1030936-scaled.jpg?resize=750%2C658&amp;ssl=1" \* MERGEFORMATINET </w:instrText>
      </w:r>
      <w:r>
        <w:fldChar w:fldCharType="separate"/>
      </w:r>
      <w:r>
        <w:rPr>
          <w:noProof/>
        </w:rPr>
        <w:drawing>
          <wp:inline distT="0" distB="0" distL="0" distR="0" wp14:anchorId="6F77FDF3" wp14:editId="172ED230">
            <wp:extent cx="6858000" cy="6021705"/>
            <wp:effectExtent l="0" t="0" r="0" b="0"/>
            <wp:docPr id="18491831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602170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"https://i0.wp.com/just-for-the-fun-of-it.com/wp-content/uploads/2022/09/P1030937.jpg?w=750&amp;ssl=1" \* MERGEFORMATINET </w:instrText>
      </w:r>
      <w:r>
        <w:fldChar w:fldCharType="separate"/>
      </w:r>
      <w:r>
        <w:rPr>
          <w:noProof/>
        </w:rPr>
        <w:drawing>
          <wp:inline distT="0" distB="0" distL="0" distR="0" wp14:anchorId="69563F66" wp14:editId="5A7004A6">
            <wp:extent cx="6858000" cy="6513195"/>
            <wp:effectExtent l="0" t="0" r="0" b="1905"/>
            <wp:docPr id="18131438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65131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"https://i0.wp.com/just-for-the-fun-of-it.com/wp-content/uploads/2022/09/P1030938.jpg?w=750&amp;ssl=1" \* MERGEFORMATINET </w:instrText>
      </w:r>
      <w:r>
        <w:fldChar w:fldCharType="separate"/>
      </w:r>
      <w:r>
        <w:rPr>
          <w:noProof/>
        </w:rPr>
        <w:drawing>
          <wp:inline distT="0" distB="0" distL="0" distR="0" wp14:anchorId="2CCB0A17" wp14:editId="652E572C">
            <wp:extent cx="6858000" cy="6554470"/>
            <wp:effectExtent l="0" t="0" r="0" b="0"/>
            <wp:docPr id="13251126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65544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"https://i0.wp.com/just-for-the-fun-of-it.com/wp-content/uploads/2022/09/P1030939-scaled.jpg?resize=750%2C601&amp;ssl=1" \* MERGEFORMATINET </w:instrText>
      </w:r>
      <w:r>
        <w:fldChar w:fldCharType="separate"/>
      </w:r>
      <w:r>
        <w:rPr>
          <w:noProof/>
        </w:rPr>
        <w:drawing>
          <wp:inline distT="0" distB="0" distL="0" distR="0" wp14:anchorId="044EECA0" wp14:editId="35FC805D">
            <wp:extent cx="6858000" cy="5499100"/>
            <wp:effectExtent l="0" t="0" r="0" b="0"/>
            <wp:docPr id="2316634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54991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"https://i0.wp.com/just-for-the-fun-of-it.com/wp-content/uploads/2022/09/P1030940.jpg?w=750&amp;ssl=1" \* MERGEFORMATINET </w:instrText>
      </w:r>
      <w:r>
        <w:fldChar w:fldCharType="separate"/>
      </w:r>
      <w:r>
        <w:rPr>
          <w:noProof/>
        </w:rPr>
        <w:drawing>
          <wp:inline distT="0" distB="0" distL="0" distR="0" wp14:anchorId="62D8688D" wp14:editId="2D86F286">
            <wp:extent cx="6858000" cy="6805930"/>
            <wp:effectExtent l="0" t="0" r="0" b="1270"/>
            <wp:docPr id="9501668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680593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"https://i0.wp.com/just-for-the-fun-of-it.com/wp-content/uploads/2022/09/P1030941.jpg?w=750&amp;ssl=1" \* MERGEFORMATINET </w:instrText>
      </w:r>
      <w:r>
        <w:fldChar w:fldCharType="separate"/>
      </w:r>
      <w:r>
        <w:rPr>
          <w:noProof/>
        </w:rPr>
        <w:drawing>
          <wp:inline distT="0" distB="0" distL="0" distR="0" wp14:anchorId="232FCC6E" wp14:editId="25B5A30D">
            <wp:extent cx="6858000" cy="5843905"/>
            <wp:effectExtent l="0" t="0" r="0" b="0"/>
            <wp:docPr id="17642460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584390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"https://i0.wp.com/just-for-the-fun-of-it.com/wp-content/uploads/2022/09/P1030942.jpg?w=750&amp;ssl=1" \* MERGEFORMATINET </w:instrText>
      </w:r>
      <w:r>
        <w:fldChar w:fldCharType="separate"/>
      </w:r>
      <w:r>
        <w:rPr>
          <w:noProof/>
        </w:rPr>
        <w:drawing>
          <wp:inline distT="0" distB="0" distL="0" distR="0" wp14:anchorId="7BC25E51" wp14:editId="6CBD7A67">
            <wp:extent cx="6858000" cy="5916930"/>
            <wp:effectExtent l="0" t="0" r="0" b="1270"/>
            <wp:docPr id="14095934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591693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"https://i0.wp.com/just-for-the-fun-of-it.com/wp-content/uploads/2022/09/P1030944.jpg?w=750&amp;ssl=1" \* MERGEFORMATINET </w:instrText>
      </w:r>
      <w:r>
        <w:fldChar w:fldCharType="separate"/>
      </w:r>
      <w:r>
        <w:rPr>
          <w:noProof/>
        </w:rPr>
        <w:drawing>
          <wp:inline distT="0" distB="0" distL="0" distR="0" wp14:anchorId="6AA938C4" wp14:editId="7F9FD18B">
            <wp:extent cx="6858000" cy="5593080"/>
            <wp:effectExtent l="0" t="0" r="0" b="0"/>
            <wp:docPr id="9745148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559308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"https://i0.wp.com/just-for-the-fun-of-it.com/wp-content/uploads/2022/09/P1030945.jpg?w=750&amp;ssl=1" \* MERGEFORMATINET </w:instrText>
      </w:r>
      <w:r>
        <w:fldChar w:fldCharType="separate"/>
      </w:r>
      <w:r>
        <w:rPr>
          <w:noProof/>
        </w:rPr>
        <w:drawing>
          <wp:inline distT="0" distB="0" distL="0" distR="0" wp14:anchorId="78F3B441" wp14:editId="53DD9A6C">
            <wp:extent cx="6858000" cy="6188710"/>
            <wp:effectExtent l="0" t="0" r="0" b="0"/>
            <wp:docPr id="7744053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618871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"https://i0.wp.com/just-for-the-fun-of-it.com/wp-content/uploads/2022/09/P1030946.jpg?w=750&amp;ssl=1" \* MERGEFORMATINET </w:instrText>
      </w:r>
      <w:r>
        <w:fldChar w:fldCharType="separate"/>
      </w:r>
      <w:r>
        <w:rPr>
          <w:noProof/>
        </w:rPr>
        <w:drawing>
          <wp:inline distT="0" distB="0" distL="0" distR="0" wp14:anchorId="385727E3" wp14:editId="698B1173">
            <wp:extent cx="6858000" cy="6492240"/>
            <wp:effectExtent l="0" t="0" r="0" b="0"/>
            <wp:docPr id="17768037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649224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"https://i0.wp.com/just-for-the-fun-of-it.com/wp-content/uploads/2022/09/P1030947.jpg?w=750&amp;ssl=1" \* MERGEFORMATINET </w:instrText>
      </w:r>
      <w:r>
        <w:fldChar w:fldCharType="separate"/>
      </w:r>
      <w:r>
        <w:rPr>
          <w:noProof/>
        </w:rPr>
        <w:drawing>
          <wp:inline distT="0" distB="0" distL="0" distR="0" wp14:anchorId="02A1F620" wp14:editId="096F9A48">
            <wp:extent cx="6858000" cy="5906770"/>
            <wp:effectExtent l="0" t="0" r="0" b="0"/>
            <wp:docPr id="795782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59067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"https://i0.wp.com/just-for-the-fun-of-it.com/wp-content/uploads/2022/09/P1030948.jpg?w=750&amp;ssl=1" \* MERGEFORMATINET </w:instrText>
      </w:r>
      <w:r>
        <w:fldChar w:fldCharType="separate"/>
      </w:r>
      <w:r>
        <w:rPr>
          <w:noProof/>
        </w:rPr>
        <w:drawing>
          <wp:inline distT="0" distB="0" distL="0" distR="0" wp14:anchorId="1A6BE81E" wp14:editId="71949354">
            <wp:extent cx="6858000" cy="6554470"/>
            <wp:effectExtent l="0" t="0" r="0" b="0"/>
            <wp:docPr id="10631365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65544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"https://i0.wp.com/just-for-the-fun-of-it.com/wp-content/uploads/2022/09/P1030943-scaled.jpg?resize=750%2C422&amp;ssl=1" \* MERGEFORMATINET </w:instrText>
      </w:r>
      <w:r>
        <w:fldChar w:fldCharType="separate"/>
      </w:r>
      <w:r>
        <w:rPr>
          <w:noProof/>
        </w:rPr>
        <w:drawing>
          <wp:inline distT="0" distB="0" distL="0" distR="0" wp14:anchorId="38B48D1C" wp14:editId="385F964E">
            <wp:extent cx="6858000" cy="3857625"/>
            <wp:effectExtent l="0" t="0" r="0" b="3175"/>
            <wp:docPr id="11926910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"https://i0.wp.com/just-for-the-fun-of-it.com/wp-content/uploads/2022/09/P1030957.jpg?resize=750%2C563&amp;ssl=1" \* MERGEFORMATINET </w:instrText>
      </w:r>
      <w:r>
        <w:fldChar w:fldCharType="separate"/>
      </w:r>
      <w:r>
        <w:rPr>
          <w:noProof/>
        </w:rPr>
        <w:drawing>
          <wp:inline distT="0" distB="0" distL="0" distR="0" wp14:anchorId="01963D39" wp14:editId="3845105A">
            <wp:extent cx="6858000" cy="5154295"/>
            <wp:effectExtent l="0" t="0" r="0" b="1905"/>
            <wp:docPr id="2598623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"https://i0.wp.com/just-for-the-fun-of-it.com/wp-content/uploads/2022/09/P1030956.jpg?resize=750%2C563&amp;ssl=1" \* MERGEFORMATINET </w:instrText>
      </w:r>
      <w:r>
        <w:fldChar w:fldCharType="separate"/>
      </w:r>
      <w:r>
        <w:rPr>
          <w:noProof/>
        </w:rPr>
        <w:drawing>
          <wp:inline distT="0" distB="0" distL="0" distR="0" wp14:anchorId="7BB76335" wp14:editId="2F214244">
            <wp:extent cx="6858000" cy="5154295"/>
            <wp:effectExtent l="0" t="0" r="0" b="1905"/>
            <wp:docPr id="3423244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"https://i0.wp.com/just-for-the-fun-of-it.com/wp-content/uploads/2022/09/P1030958.jpg?resize=750%2C563&amp;ssl=1" \* MERGEFORMATINET </w:instrText>
      </w:r>
      <w:r>
        <w:fldChar w:fldCharType="separate"/>
      </w:r>
      <w:r>
        <w:rPr>
          <w:noProof/>
        </w:rPr>
        <w:drawing>
          <wp:inline distT="0" distB="0" distL="0" distR="0" wp14:anchorId="4565EE9A" wp14:editId="55F6E4AC">
            <wp:extent cx="6858000" cy="5154295"/>
            <wp:effectExtent l="0" t="0" r="0" b="1905"/>
            <wp:docPr id="8240507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"https://i0.wp.com/just-for-the-fun-of-it.com/wp-content/uploads/2022/09/P1030959.jpg?resize=750%2C563&amp;ssl=1" \* MERGEFORMATINET </w:instrText>
      </w:r>
      <w:r>
        <w:fldChar w:fldCharType="separate"/>
      </w:r>
      <w:r>
        <w:rPr>
          <w:noProof/>
        </w:rPr>
        <w:drawing>
          <wp:inline distT="0" distB="0" distL="0" distR="0" wp14:anchorId="727F6308" wp14:editId="6E3F0B00">
            <wp:extent cx="6858000" cy="5154295"/>
            <wp:effectExtent l="0" t="0" r="0" b="1905"/>
            <wp:docPr id="6846287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"https://i0.wp.com/just-for-the-fun-of-it.com/wp-content/uploads/2022/09/P1030960.jpg?resize=750%2C563&amp;ssl=1" \* MERGEFORMATINET </w:instrText>
      </w:r>
      <w:r>
        <w:fldChar w:fldCharType="separate"/>
      </w:r>
      <w:r>
        <w:rPr>
          <w:noProof/>
        </w:rPr>
        <w:drawing>
          <wp:inline distT="0" distB="0" distL="0" distR="0" wp14:anchorId="1C0728FD" wp14:editId="17515D01">
            <wp:extent cx="6858000" cy="5154295"/>
            <wp:effectExtent l="0" t="0" r="0" b="1905"/>
            <wp:docPr id="10753437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"https://i0.wp.com/just-for-the-fun-of-it.com/wp-content/uploads/2022/09/P1030961.jpg?resize=750%2C563&amp;ssl=1" \* MERGEFORMATINET </w:instrText>
      </w:r>
      <w:r>
        <w:fldChar w:fldCharType="separate"/>
      </w:r>
      <w:r>
        <w:rPr>
          <w:noProof/>
        </w:rPr>
        <w:drawing>
          <wp:inline distT="0" distB="0" distL="0" distR="0" wp14:anchorId="59BC27C8" wp14:editId="50E45139">
            <wp:extent cx="6858000" cy="5154295"/>
            <wp:effectExtent l="0" t="0" r="0" b="1905"/>
            <wp:docPr id="16099900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2B4C71D7" w14:textId="77777777" w:rsidR="00325C01" w:rsidRDefault="00325C01" w:rsidP="00325C01">
      <w:pPr>
        <w:pStyle w:val="Heading2"/>
        <w:shd w:val="clear" w:color="auto" w:fill="FFFFFF"/>
        <w:spacing w:before="0" w:after="450"/>
        <w:rPr>
          <w:rFonts w:ascii="Segoe UI" w:hAnsi="Segoe UI" w:cs="Segoe UI"/>
          <w:color w:val="000000"/>
          <w:sz w:val="72"/>
          <w:szCs w:val="72"/>
        </w:rPr>
      </w:pPr>
      <w:r>
        <w:rPr>
          <w:rFonts w:ascii="Segoe UI" w:hAnsi="Segoe UI" w:cs="Segoe UI"/>
          <w:b/>
          <w:bCs/>
          <w:color w:val="000000"/>
          <w:sz w:val="72"/>
          <w:szCs w:val="72"/>
        </w:rPr>
        <w:t>Restoration &amp; Repair Measures</w:t>
      </w:r>
    </w:p>
    <w:p w14:paraId="2EB81F9F"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Repair &amp; Restoration:</w:t>
      </w:r>
    </w:p>
    <w:p w14:paraId="68A1DA6B"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Fonts w:ascii="Segoe UI" w:hAnsi="Segoe UI" w:cs="Segoe UI"/>
          <w:color w:val="000000"/>
          <w:sz w:val="30"/>
          <w:szCs w:val="30"/>
        </w:rPr>
        <w:t>No signs of repair or restoration other than those described to assemble the quilt top as top stitching.</w:t>
      </w:r>
    </w:p>
    <w:p w14:paraId="24453BE6" w14:textId="77777777" w:rsidR="00325C01" w:rsidRDefault="00325C01" w:rsidP="00325C01">
      <w:pPr>
        <w:pStyle w:val="NormalWeb"/>
        <w:shd w:val="clear" w:color="auto" w:fill="FFFFFF"/>
        <w:spacing w:before="450" w:beforeAutospacing="0" w:after="0" w:afterAutospacing="0"/>
        <w:rPr>
          <w:rFonts w:ascii="Segoe UI" w:hAnsi="Segoe UI" w:cs="Segoe UI"/>
          <w:color w:val="000000"/>
          <w:sz w:val="30"/>
          <w:szCs w:val="30"/>
        </w:rPr>
      </w:pPr>
      <w:r>
        <w:rPr>
          <w:rFonts w:ascii="Segoe UI" w:hAnsi="Segoe UI" w:cs="Segoe UI"/>
          <w:color w:val="000000"/>
          <w:sz w:val="30"/>
          <w:szCs w:val="30"/>
        </w:rPr>
        <w:t xml:space="preserve">There </w:t>
      </w:r>
      <w:proofErr w:type="gramStart"/>
      <w:r>
        <w:rPr>
          <w:rFonts w:ascii="Segoe UI" w:hAnsi="Segoe UI" w:cs="Segoe UI"/>
          <w:color w:val="000000"/>
          <w:sz w:val="30"/>
          <w:szCs w:val="30"/>
        </w:rPr>
        <w:t>is</w:t>
      </w:r>
      <w:proofErr w:type="gramEnd"/>
      <w:r>
        <w:rPr>
          <w:rFonts w:ascii="Segoe UI" w:hAnsi="Segoe UI" w:cs="Segoe UI"/>
          <w:color w:val="000000"/>
          <w:sz w:val="30"/>
          <w:szCs w:val="30"/>
        </w:rPr>
        <w:t xml:space="preserve"> some torn fabric and a few stains.</w:t>
      </w:r>
    </w:p>
    <w:p w14:paraId="0F17B828" w14:textId="7A80BF51" w:rsidR="00325C01" w:rsidRDefault="00325C01" w:rsidP="00325C01">
      <w:pPr>
        <w:rPr>
          <w:rFonts w:ascii="Times New Roman" w:hAnsi="Times New Roman" w:cs="Times New Roman"/>
        </w:rPr>
      </w:pPr>
      <w:r>
        <w:lastRenderedPageBreak/>
        <w:fldChar w:fldCharType="begin"/>
      </w:r>
      <w:r>
        <w:instrText xml:space="preserve"> INCLUDEPICTURE "https://i0.wp.com/just-for-the-fun-of-it.com/wp-content/uploads/2022/09/P1030949-scaled.jpg?resize=750%2C400&amp;ssl=1" \* MERGEFORMATINET </w:instrText>
      </w:r>
      <w:r>
        <w:fldChar w:fldCharType="separate"/>
      </w:r>
      <w:r>
        <w:rPr>
          <w:noProof/>
        </w:rPr>
        <w:drawing>
          <wp:inline distT="0" distB="0" distL="0" distR="0" wp14:anchorId="224F1480" wp14:editId="346DFC9C">
            <wp:extent cx="6858000" cy="3658870"/>
            <wp:effectExtent l="0" t="0" r="0" b="0"/>
            <wp:docPr id="2076767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0" cy="36588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"https://i0.wp.com/just-for-the-fun-of-it.com/wp-content/uploads/2022/09/P1030948.jpg?w=750&amp;ssl=1" \* MERGEFORMATINET </w:instrText>
      </w:r>
      <w:r>
        <w:fldChar w:fldCharType="separate"/>
      </w:r>
      <w:r>
        <w:rPr>
          <w:noProof/>
        </w:rPr>
        <w:drawing>
          <wp:inline distT="0" distB="0" distL="0" distR="0" wp14:anchorId="4ED23B1B" wp14:editId="4F0C4252">
            <wp:extent cx="6858000" cy="6554470"/>
            <wp:effectExtent l="0" t="0" r="0" b="0"/>
            <wp:docPr id="3131855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65544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"https://i0.wp.com/just-for-the-fun-of-it.com/wp-content/uploads/2022/09/P1030950.jpg?w=750&amp;ssl=1" \* MERGEFORMATINET </w:instrText>
      </w:r>
      <w:r>
        <w:fldChar w:fldCharType="separate"/>
      </w:r>
      <w:r>
        <w:rPr>
          <w:noProof/>
        </w:rPr>
        <w:drawing>
          <wp:inline distT="0" distB="0" distL="0" distR="0" wp14:anchorId="72325505" wp14:editId="76E2A038">
            <wp:extent cx="6858000" cy="7265670"/>
            <wp:effectExtent l="0" t="0" r="0" b="0"/>
            <wp:docPr id="7299368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0" cy="72656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"https://i0.wp.com/just-for-the-fun-of-it.com/wp-content/uploads/2022/09/P1030951.jpg?w=750&amp;ssl=1" \* MERGEFORMATINET </w:instrText>
      </w:r>
      <w:r>
        <w:fldChar w:fldCharType="separate"/>
      </w:r>
      <w:r>
        <w:rPr>
          <w:noProof/>
        </w:rPr>
        <w:drawing>
          <wp:inline distT="0" distB="0" distL="0" distR="0" wp14:anchorId="0FF49555" wp14:editId="5168CE27">
            <wp:extent cx="6858000" cy="6366510"/>
            <wp:effectExtent l="0" t="0" r="0" b="0"/>
            <wp:docPr id="11686994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636651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"https://i0.wp.com/just-for-the-fun-of-it.com/wp-content/uploads/2022/09/P1030952-scaled.jpg?resize=750%2C396&amp;ssl=1" \* MERGEFORMATINET </w:instrText>
      </w:r>
      <w:r>
        <w:fldChar w:fldCharType="separate"/>
      </w:r>
      <w:r>
        <w:rPr>
          <w:noProof/>
        </w:rPr>
        <w:drawing>
          <wp:inline distT="0" distB="0" distL="0" distR="0" wp14:anchorId="3511A2BD" wp14:editId="14C22453">
            <wp:extent cx="6858000" cy="3617595"/>
            <wp:effectExtent l="0" t="0" r="0" b="1905"/>
            <wp:docPr id="271375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0" cy="3617595"/>
                    </a:xfrm>
                    <a:prstGeom prst="rect">
                      <a:avLst/>
                    </a:prstGeom>
                    <a:noFill/>
                    <a:ln>
                      <a:noFill/>
                    </a:ln>
                  </pic:spPr>
                </pic:pic>
              </a:graphicData>
            </a:graphic>
          </wp:inline>
        </w:drawing>
      </w:r>
      <w:r>
        <w:fldChar w:fldCharType="end"/>
      </w:r>
      <w:r>
        <w:fldChar w:fldCharType="begin"/>
      </w:r>
      <w:r>
        <w:instrText xml:space="preserve"> INCLUDEPICTURE "https://i0.wp.com/just-for-the-fun-of-it.com/wp-content/uploads/2022/09/P1030953-scaled.jpg?resize=750%2C485&amp;ssl=1" \* MERGEFORMATINET </w:instrText>
      </w:r>
      <w:r>
        <w:fldChar w:fldCharType="separate"/>
      </w:r>
      <w:r>
        <w:rPr>
          <w:noProof/>
        </w:rPr>
        <w:drawing>
          <wp:inline distT="0" distB="0" distL="0" distR="0" wp14:anchorId="009D03BB" wp14:editId="3C35C127">
            <wp:extent cx="6858000" cy="4432300"/>
            <wp:effectExtent l="0" t="0" r="0" b="0"/>
            <wp:docPr id="744724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0" cy="4432300"/>
                    </a:xfrm>
                    <a:prstGeom prst="rect">
                      <a:avLst/>
                    </a:prstGeom>
                    <a:noFill/>
                    <a:ln>
                      <a:noFill/>
                    </a:ln>
                  </pic:spPr>
                </pic:pic>
              </a:graphicData>
            </a:graphic>
          </wp:inline>
        </w:drawing>
      </w:r>
      <w:r>
        <w:fldChar w:fldCharType="end"/>
      </w:r>
    </w:p>
    <w:p w14:paraId="1C008297" w14:textId="77777777" w:rsidR="00325C01" w:rsidRDefault="00325C01" w:rsidP="00325C01">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Appraisal</w:t>
      </w:r>
    </w:p>
    <w:p w14:paraId="5A9EAD33"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Fonts w:ascii="Segoe UI" w:hAnsi="Segoe UI" w:cs="Segoe UI"/>
          <w:color w:val="000000"/>
          <w:sz w:val="30"/>
          <w:szCs w:val="30"/>
        </w:rPr>
        <w:t>No.</w:t>
      </w:r>
    </w:p>
    <w:p w14:paraId="14676F45" w14:textId="77777777" w:rsidR="00325C01" w:rsidRDefault="00325C01" w:rsidP="00325C01">
      <w:pPr>
        <w:rPr>
          <w:rFonts w:ascii="Times New Roman" w:hAnsi="Times New Roman" w:cs="Times New Roman"/>
        </w:rPr>
      </w:pPr>
    </w:p>
    <w:p w14:paraId="401AFC16" w14:textId="77777777" w:rsidR="00325C01" w:rsidRDefault="00325C01" w:rsidP="00325C01">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Purchase Information</w:t>
      </w:r>
    </w:p>
    <w:p w14:paraId="6645A28B" w14:textId="77777777" w:rsidR="00325C01" w:rsidRDefault="00325C01" w:rsidP="00325C01">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Supplies</w:t>
      </w:r>
    </w:p>
    <w:p w14:paraId="1879A470" w14:textId="77777777" w:rsidR="00325C01" w:rsidRDefault="00325C01" w:rsidP="00325C01">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Vintage top: $ 75</w:t>
      </w:r>
    </w:p>
    <w:p w14:paraId="0DA60C6C" w14:textId="77777777" w:rsidR="00325C01" w:rsidRDefault="00325C01" w:rsidP="00325C01">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Date of Purchase: August 19, 2022</w:t>
      </w:r>
    </w:p>
    <w:p w14:paraId="36373366" w14:textId="77777777" w:rsidR="00325C01" w:rsidRDefault="00325C01" w:rsidP="00325C01">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Vendor Contact Information</w:t>
      </w:r>
      <w:r>
        <w:rPr>
          <w:rFonts w:ascii="Segoe UI" w:hAnsi="Segoe UI" w:cs="Segoe UI"/>
          <w:color w:val="000000"/>
          <w:sz w:val="30"/>
          <w:szCs w:val="30"/>
        </w:rPr>
        <w:br/>
        <w:t>Vendor at Wally’s Castle</w:t>
      </w:r>
      <w:r>
        <w:rPr>
          <w:rFonts w:ascii="Segoe UI" w:hAnsi="Segoe UI" w:cs="Segoe UI"/>
          <w:color w:val="000000"/>
          <w:sz w:val="30"/>
          <w:szCs w:val="30"/>
        </w:rPr>
        <w:br/>
        <w:t>3637 Clyde Park Ave</w:t>
      </w:r>
      <w:r>
        <w:rPr>
          <w:rFonts w:ascii="Segoe UI" w:hAnsi="Segoe UI" w:cs="Segoe UI"/>
          <w:color w:val="000000"/>
          <w:sz w:val="30"/>
          <w:szCs w:val="30"/>
        </w:rPr>
        <w:br/>
        <w:t>Wyoming, MI</w:t>
      </w:r>
      <w:r>
        <w:rPr>
          <w:rFonts w:ascii="Segoe UI" w:hAnsi="Segoe UI" w:cs="Segoe UI"/>
          <w:color w:val="000000"/>
          <w:sz w:val="30"/>
          <w:szCs w:val="30"/>
        </w:rPr>
        <w:br/>
        <w:t>Phone: 616 330 0530</w:t>
      </w:r>
    </w:p>
    <w:p w14:paraId="1EA4F013" w14:textId="77777777" w:rsidR="00325C01" w:rsidRPr="004B71A6" w:rsidRDefault="00325C01" w:rsidP="00EB408B">
      <w:pPr>
        <w:rPr>
          <w:rFonts w:asciiTheme="majorHAnsi" w:eastAsiaTheme="majorEastAsia" w:hAnsiTheme="majorHAnsi" w:cstheme="majorBidi"/>
          <w:color w:val="2F5496" w:themeColor="accent1" w:themeShade="BF"/>
          <w:sz w:val="40"/>
          <w:szCs w:val="40"/>
        </w:rPr>
      </w:pPr>
    </w:p>
    <w:sectPr w:rsidR="00325C01" w:rsidRPr="004B71A6" w:rsidSect="00652555">
      <w:headerReference w:type="default" r:id="rId72"/>
      <w:footerReference w:type="default" r:id="rId7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D0B38C" w14:textId="77777777" w:rsidR="00495866" w:rsidRDefault="00495866" w:rsidP="00505854">
      <w:r>
        <w:separator/>
      </w:r>
    </w:p>
  </w:endnote>
  <w:endnote w:type="continuationSeparator" w:id="0">
    <w:p w14:paraId="01BDB1FC" w14:textId="77777777" w:rsidR="00495866" w:rsidRDefault="00495866"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2F7044" w14:textId="77777777" w:rsidR="00495866" w:rsidRDefault="00495866" w:rsidP="00505854">
      <w:r>
        <w:separator/>
      </w:r>
    </w:p>
  </w:footnote>
  <w:footnote w:type="continuationSeparator" w:id="0">
    <w:p w14:paraId="3015A830" w14:textId="77777777" w:rsidR="00495866" w:rsidRDefault="00495866"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2B71CE8F" w:rsidR="00505854" w:rsidRPr="002B7AA8" w:rsidRDefault="002B7AA8" w:rsidP="002B7AA8">
    <w:pPr>
      <w:jc w:val="center"/>
      <w:rPr>
        <w:sz w:val="28"/>
        <w:szCs w:val="28"/>
      </w:rPr>
    </w:pPr>
    <w:r w:rsidRPr="002B7AA8">
      <w:rPr>
        <w:b/>
        <w:bCs/>
        <w:sz w:val="28"/>
        <w:szCs w:val="28"/>
      </w:rPr>
      <w:t xml:space="preserve">Item #: </w:t>
    </w:r>
    <w:r w:rsidR="00023A87">
      <w:rPr>
        <w:b/>
        <w:bCs/>
        <w:sz w:val="28"/>
        <w:szCs w:val="28"/>
      </w:rPr>
      <w:t>0205</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FE75BB">
      <w:rPr>
        <w:noProof/>
        <w:sz w:val="28"/>
        <w:szCs w:val="28"/>
      </w:rPr>
      <w:t>August 24,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33675D"/>
    <w:multiLevelType w:val="multilevel"/>
    <w:tmpl w:val="75166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022BDA"/>
    <w:multiLevelType w:val="multilevel"/>
    <w:tmpl w:val="08A2A8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FA3F6F"/>
    <w:multiLevelType w:val="multilevel"/>
    <w:tmpl w:val="80EC7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8401A4"/>
    <w:multiLevelType w:val="multilevel"/>
    <w:tmpl w:val="441AF6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CFC457B"/>
    <w:multiLevelType w:val="multilevel"/>
    <w:tmpl w:val="74647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D8007D6"/>
    <w:multiLevelType w:val="multilevel"/>
    <w:tmpl w:val="BA805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1792784">
    <w:abstractNumId w:val="4"/>
  </w:num>
  <w:num w:numId="2" w16cid:durableId="846794296">
    <w:abstractNumId w:val="8"/>
  </w:num>
  <w:num w:numId="3" w16cid:durableId="1580403480">
    <w:abstractNumId w:val="3"/>
  </w:num>
  <w:num w:numId="4" w16cid:durableId="2010478484">
    <w:abstractNumId w:val="7"/>
  </w:num>
  <w:num w:numId="5" w16cid:durableId="1875000099">
    <w:abstractNumId w:val="6"/>
  </w:num>
  <w:num w:numId="6" w16cid:durableId="212735844">
    <w:abstractNumId w:val="0"/>
  </w:num>
  <w:num w:numId="7" w16cid:durableId="850415344">
    <w:abstractNumId w:val="9"/>
  </w:num>
  <w:num w:numId="8" w16cid:durableId="1006326154">
    <w:abstractNumId w:val="5"/>
  </w:num>
  <w:num w:numId="9" w16cid:durableId="1128816035">
    <w:abstractNumId w:val="10"/>
  </w:num>
  <w:num w:numId="10" w16cid:durableId="1621764011">
    <w:abstractNumId w:val="1"/>
  </w:num>
  <w:num w:numId="11" w16cid:durableId="1374305247">
    <w:abstractNumId w:val="2"/>
  </w:num>
  <w:num w:numId="12" w16cid:durableId="80697377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A87"/>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25C01"/>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20A86"/>
    <w:rsid w:val="00424B6F"/>
    <w:rsid w:val="0042604D"/>
    <w:rsid w:val="004327AD"/>
    <w:rsid w:val="00435B40"/>
    <w:rsid w:val="00456603"/>
    <w:rsid w:val="004650E7"/>
    <w:rsid w:val="00470041"/>
    <w:rsid w:val="0047590F"/>
    <w:rsid w:val="004801AA"/>
    <w:rsid w:val="004806D3"/>
    <w:rsid w:val="00495866"/>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17DC3"/>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06461"/>
    <w:rsid w:val="006319F7"/>
    <w:rsid w:val="006359FB"/>
    <w:rsid w:val="006400E0"/>
    <w:rsid w:val="0064024A"/>
    <w:rsid w:val="00652555"/>
    <w:rsid w:val="00666A50"/>
    <w:rsid w:val="0067154A"/>
    <w:rsid w:val="0067407D"/>
    <w:rsid w:val="006749AD"/>
    <w:rsid w:val="00677581"/>
    <w:rsid w:val="00680ACC"/>
    <w:rsid w:val="006A4BBC"/>
    <w:rsid w:val="006A5C77"/>
    <w:rsid w:val="006A5EC8"/>
    <w:rsid w:val="006B0202"/>
    <w:rsid w:val="006B0B80"/>
    <w:rsid w:val="006B116A"/>
    <w:rsid w:val="006B2DFA"/>
    <w:rsid w:val="006C2C15"/>
    <w:rsid w:val="006C58E9"/>
    <w:rsid w:val="006D1FDD"/>
    <w:rsid w:val="006D6C04"/>
    <w:rsid w:val="006E3AE5"/>
    <w:rsid w:val="006F192B"/>
    <w:rsid w:val="006F5917"/>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037FE"/>
    <w:rsid w:val="00914C66"/>
    <w:rsid w:val="00920187"/>
    <w:rsid w:val="009276D6"/>
    <w:rsid w:val="00931AE5"/>
    <w:rsid w:val="009347DC"/>
    <w:rsid w:val="00965A67"/>
    <w:rsid w:val="0097001C"/>
    <w:rsid w:val="0097550E"/>
    <w:rsid w:val="0097695B"/>
    <w:rsid w:val="009C150B"/>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73CE"/>
    <w:rsid w:val="00E766A2"/>
    <w:rsid w:val="00E77D49"/>
    <w:rsid w:val="00E9435B"/>
    <w:rsid w:val="00EA5D9B"/>
    <w:rsid w:val="00EB3245"/>
    <w:rsid w:val="00EB408B"/>
    <w:rsid w:val="00EC4340"/>
    <w:rsid w:val="00ED61C7"/>
    <w:rsid w:val="00EE7246"/>
    <w:rsid w:val="00EE7F95"/>
    <w:rsid w:val="00EF1D11"/>
    <w:rsid w:val="00EF4DA0"/>
    <w:rsid w:val="00F115BF"/>
    <w:rsid w:val="00F21D7C"/>
    <w:rsid w:val="00F53873"/>
    <w:rsid w:val="00F55A53"/>
    <w:rsid w:val="00F72149"/>
    <w:rsid w:val="00F81197"/>
    <w:rsid w:val="00F820CD"/>
    <w:rsid w:val="00F8522B"/>
    <w:rsid w:val="00F86920"/>
    <w:rsid w:val="00F87621"/>
    <w:rsid w:val="00F876C2"/>
    <w:rsid w:val="00F967FF"/>
    <w:rsid w:val="00FA39F6"/>
    <w:rsid w:val="00FE52BE"/>
    <w:rsid w:val="00FE75BB"/>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25C01"/>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325C0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64.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3</TotalTime>
  <Pages>82</Pages>
  <Words>4546</Words>
  <Characters>25916</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5</cp:revision>
  <dcterms:created xsi:type="dcterms:W3CDTF">2025-07-06T20:23:00Z</dcterms:created>
  <dcterms:modified xsi:type="dcterms:W3CDTF">2025-08-24T21:24:00Z</dcterms:modified>
</cp:coreProperties>
</file>