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6B0E7A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6B0E7A" w14:paraId="15934A3C" w14:textId="77777777" w:rsidTr="00D2396E">
        <w:tc>
          <w:tcPr>
            <w:tcW w:w="5395" w:type="dxa"/>
          </w:tcPr>
          <w:p w14:paraId="2F2D6E1B" w14:textId="1E685B43" w:rsidR="00AC1870" w:rsidRDefault="006B0E7A" w:rsidP="00D2396E">
            <w:r>
              <w:rPr>
                <w:noProof/>
              </w:rPr>
              <w:drawing>
                <wp:inline distT="0" distB="0" distL="0" distR="0" wp14:anchorId="2481CC25" wp14:editId="0170EB72">
                  <wp:extent cx="3120572" cy="3033023"/>
                  <wp:effectExtent l="0" t="0" r="3810" b="2540"/>
                  <wp:docPr id="1686801130" name="Picture 1" descr="A quilted square with different color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6801130" name="Picture 1" descr="A quilted square with different colors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9935" cy="3071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6B799776" w:rsidR="00AC1870" w:rsidRDefault="006B0E7A" w:rsidP="00D2396E">
            <w:r>
              <w:rPr>
                <w:noProof/>
              </w:rPr>
              <w:drawing>
                <wp:inline distT="0" distB="0" distL="0" distR="0" wp14:anchorId="32B485CD" wp14:editId="7C77226F">
                  <wp:extent cx="2820443" cy="3032760"/>
                  <wp:effectExtent l="0" t="0" r="0" b="2540"/>
                  <wp:docPr id="864010569" name="Picture 2" descr="A close-up of a fabric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010569" name="Picture 2" descr="A close-up of a fabric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7295" cy="3050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216249F" w14:textId="07CB6347" w:rsidR="006B0E7A" w:rsidRDefault="006B0E7A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A677E51" wp14:editId="0C5D9057">
            <wp:extent cx="6858000" cy="6665595"/>
            <wp:effectExtent l="0" t="0" r="0" b="1905"/>
            <wp:docPr id="1908606205" name="Picture 3" descr="A quilted square with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606205" name="Picture 3" descr="A quilted square with different colors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6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C140856" wp14:editId="50F61A58">
            <wp:extent cx="6858000" cy="6610985"/>
            <wp:effectExtent l="0" t="0" r="0" b="5715"/>
            <wp:docPr id="1752458727" name="Picture 4" descr="A quil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458727" name="Picture 4" descr="A quilt on a gri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1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9F9ACDE" wp14:editId="71E09D0E">
            <wp:extent cx="9144000" cy="6858000"/>
            <wp:effectExtent l="0" t="0" r="0" b="0"/>
            <wp:docPr id="156685877" name="Picture 5" descr="A close-up of a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85877" name="Picture 5" descr="A close-up of a patchwork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A50A19D" wp14:editId="0DE6FF66">
            <wp:extent cx="9144000" cy="6858000"/>
            <wp:effectExtent l="0" t="0" r="0" b="0"/>
            <wp:docPr id="735779153" name="Picture 6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779153" name="Picture 6" descr="A close-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2271889" wp14:editId="39730DD9">
            <wp:extent cx="9144000" cy="6858000"/>
            <wp:effectExtent l="0" t="0" r="0" b="0"/>
            <wp:docPr id="1250392770" name="Picture 7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392770" name="Picture 7" descr="A close up of a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0C6495D" wp14:editId="263E2736">
            <wp:extent cx="6858000" cy="7670165"/>
            <wp:effectExtent l="0" t="0" r="0" b="635"/>
            <wp:docPr id="1110809841" name="Picture 8" descr="Close-up of a quilted ma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809841" name="Picture 8" descr="Close-up of a quilted ma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67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EDDEF02" wp14:editId="43621EA3">
            <wp:extent cx="6858000" cy="6642100"/>
            <wp:effectExtent l="0" t="0" r="0" b="0"/>
            <wp:docPr id="467644020" name="Picture 9" descr="A pillow with button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644020" name="Picture 9" descr="A pillow with buttons on i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7B0D0ED" wp14:editId="70352F3D">
            <wp:extent cx="9144000" cy="6858000"/>
            <wp:effectExtent l="0" t="0" r="0" b="0"/>
            <wp:docPr id="448993549" name="Picture 10" descr="A button on a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993549" name="Picture 10" descr="A button on a shir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C79C7B7" wp14:editId="7C3AA0BB">
            <wp:extent cx="6858000" cy="7374255"/>
            <wp:effectExtent l="0" t="0" r="0" b="4445"/>
            <wp:docPr id="279607303" name="Picture 11" descr="A close-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607303" name="Picture 11" descr="A close-up of a fabric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37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0AC4115" wp14:editId="2765820B">
            <wp:extent cx="9144000" cy="6858000"/>
            <wp:effectExtent l="0" t="0" r="0" b="0"/>
            <wp:docPr id="580688261" name="Picture 12" descr="A person's hand holding a fabric ba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688261" name="Picture 12" descr="A person's hand holding a fabric bag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000000" w:themeColor="text1"/>
        </w:rPr>
        <w:br w:type="page"/>
      </w:r>
    </w:p>
    <w:p w14:paraId="16F67668" w14:textId="3620597F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3985CF61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2B559A">
              <w:rPr>
                <w:color w:val="4472C4" w:themeColor="accent1"/>
              </w:rPr>
              <w:t>Pillow Sham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4C10BE30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2B559A">
              <w:rPr>
                <w:color w:val="4472C4" w:themeColor="accent1"/>
              </w:rPr>
              <w:t>2000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2B559A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5D09F1DA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2B559A">
              <w:rPr>
                <w:noProof/>
                <w:color w:val="4472C4" w:themeColor="accent1"/>
              </w:rPr>
              <w:t>2000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2B559A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6F52D1F7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2B559A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615AD270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2B559A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6780A6FD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2B559A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462E0559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2B559A">
              <w:rPr>
                <w:noProof/>
                <w:color w:val="4472C4" w:themeColor="accent1"/>
              </w:rPr>
              <w:t>13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2B559A">
              <w:rPr>
                <w:noProof/>
                <w:color w:val="4472C4" w:themeColor="accent1"/>
              </w:rPr>
              <w:t>13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27D9EC04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0"/>
      <w:footerReference w:type="default" r:id="rId2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37B56C8" w14:textId="77777777" w:rsidR="004E0FE7" w:rsidRDefault="004E0FE7" w:rsidP="00505854">
      <w:r>
        <w:separator/>
      </w:r>
    </w:p>
  </w:endnote>
  <w:endnote w:type="continuationSeparator" w:id="0">
    <w:p w14:paraId="19768694" w14:textId="77777777" w:rsidR="004E0FE7" w:rsidRDefault="004E0FE7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B08D52" w14:textId="77777777" w:rsidR="004E0FE7" w:rsidRDefault="004E0FE7" w:rsidP="00505854">
      <w:r>
        <w:separator/>
      </w:r>
    </w:p>
  </w:footnote>
  <w:footnote w:type="continuationSeparator" w:id="0">
    <w:p w14:paraId="2586C5CB" w14:textId="77777777" w:rsidR="004E0FE7" w:rsidRDefault="004E0FE7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7CC0F993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7D17F1">
      <w:rPr>
        <w:b/>
        <w:bCs/>
        <w:sz w:val="28"/>
        <w:szCs w:val="28"/>
      </w:rPr>
      <w:t>0202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2B559A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1204"/>
    <w:rsid w:val="002863A5"/>
    <w:rsid w:val="00287463"/>
    <w:rsid w:val="00287918"/>
    <w:rsid w:val="0029532F"/>
    <w:rsid w:val="002A4097"/>
    <w:rsid w:val="002B1CEB"/>
    <w:rsid w:val="002B2ED8"/>
    <w:rsid w:val="002B559A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0FE7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B5835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0E7A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D17F1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9162D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546E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26</Pages>
  <Words>3458</Words>
  <Characters>19714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2025-08-24T20:21:00Z</dcterms:modified>
</cp:coreProperties>
</file>